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E9" w:rsidRDefault="00A90EE9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A90EE9" w:rsidRPr="00D902F4">
        <w:tc>
          <w:tcPr>
            <w:tcW w:w="2520" w:type="dxa"/>
            <w:tcBorders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A90EE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A90EE9" w:rsidRPr="00D902F4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bidi="th-TH"/>
                    </w:rPr>
                    <w:t>MAEJO</w:t>
                  </w:r>
                </w:smartTag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 xml:space="preserve">  </w:t>
                </w:r>
                <w:smartTag w:uri="urn:schemas-microsoft-com:office:smarttags" w:element="PlaceType">
                  <w:r w:rsidRPr="00633090">
                    <w:rPr>
                      <w:rFonts w:ascii="Angsana New" w:hAnsi="Angsana New"/>
                      <w:b/>
                      <w:bCs/>
                      <w:caps/>
                      <w:sz w:val="32"/>
                      <w:szCs w:val="32"/>
                      <w:lang w:bidi="th-TH"/>
                    </w:rPr>
                    <w:t>University</w:t>
                  </w:r>
                </w:smartTag>
              </w:smartTag>
            </w:smartTag>
          </w:p>
        </w:tc>
      </w:tr>
      <w:tr w:rsidR="00A90EE9" w:rsidRPr="00D902F4">
        <w:tc>
          <w:tcPr>
            <w:tcW w:w="2520" w:type="dxa"/>
            <w:tcBorders>
              <w:right w:val="nil"/>
            </w:tcBorders>
          </w:tcPr>
          <w:p w:rsidR="00A90EE9" w:rsidRPr="00D902F4" w:rsidRDefault="00A90EE9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A90EE9" w:rsidRPr="00F26CBE" w:rsidRDefault="00A90EE9" w:rsidP="00610E3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การจัดการ</w:t>
            </w:r>
          </w:p>
          <w:p w:rsidR="00A90EE9" w:rsidRPr="00AF6ECF" w:rsidRDefault="00A90EE9" w:rsidP="00AF6ECF">
            <w:pPr>
              <w:rPr>
                <w:rFonts w:ascii="Calibri" w:hAnsi="Calibri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Maejo</w:t>
                </w:r>
              </w:smartTag>
              <w:r w:rsidRPr="00F26CBE">
                <w:rPr>
                  <w:rFonts w:ascii="TH SarabunPSK" w:hAnsi="TH SarabunPSK" w:cs="TH SarabunPSK"/>
                  <w:sz w:val="32"/>
                  <w:szCs w:val="32"/>
                  <w:lang w:bidi="th-TH"/>
                </w:rPr>
                <w:t xml:space="preserve"> </w:t>
              </w:r>
              <w:smartTag w:uri="urn:schemas-microsoft-com:office:smarttags" w:element="PlaceTyp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Calibri" w:hAnsi="Calibri"/>
                <w:sz w:val="28"/>
                <w:szCs w:val="32"/>
                <w:lang w:val="en-US" w:bidi="th-TH"/>
              </w:rPr>
              <w:t>Mamagement</w:t>
            </w:r>
          </w:p>
        </w:tc>
      </w:tr>
    </w:tbl>
    <w:p w:rsidR="00A90EE9" w:rsidRPr="00D902F4" w:rsidRDefault="00A90EE9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A90EE9" w:rsidRPr="00D902F4">
        <w:tc>
          <w:tcPr>
            <w:tcW w:w="3231" w:type="dxa"/>
            <w:gridSpan w:val="6"/>
            <w:tcBorders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A90EE9" w:rsidRPr="00FB7216" w:rsidRDefault="00A90EE9" w:rsidP="00CD453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MS Sans Serif" w:hAnsi="MS Sans Serif"/>
                <w:b/>
                <w:bCs/>
                <w:cs/>
                <w:lang w:bidi="th-TH"/>
              </w:rPr>
              <w:t>สธ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420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A90EE9" w:rsidRPr="00D902F4" w:rsidRDefault="00A90EE9" w:rsidP="00FB7216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>
              <w:rPr>
                <w:rFonts w:ascii="MS Sans Serif" w:hAnsi="MS Sans Serif"/>
                <w:b/>
                <w:bCs/>
                <w:cs/>
                <w:lang w:bidi="th-TH"/>
              </w:rPr>
              <w:t>ระบบการจัดการฐานข้อมูลทางธุรกิจ</w:t>
            </w:r>
          </w:p>
        </w:tc>
      </w:tr>
      <w:tr w:rsidR="00A90EE9" w:rsidRPr="00D902F4">
        <w:tc>
          <w:tcPr>
            <w:tcW w:w="10081" w:type="dxa"/>
            <w:gridSpan w:val="11"/>
          </w:tcPr>
          <w:p w:rsidR="00A90EE9" w:rsidRPr="00402CC1" w:rsidRDefault="00A90EE9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A90EE9" w:rsidRPr="00D902F4">
        <w:tc>
          <w:tcPr>
            <w:tcW w:w="330" w:type="dxa"/>
            <w:tcBorders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A90EE9" w:rsidRPr="00D902F4" w:rsidRDefault="00A90EE9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A90EE9" w:rsidRPr="00D902F4">
        <w:tc>
          <w:tcPr>
            <w:tcW w:w="10081" w:type="dxa"/>
            <w:gridSpan w:val="11"/>
          </w:tcPr>
          <w:p w:rsidR="00A90EE9" w:rsidRPr="00870669" w:rsidRDefault="00A90EE9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A90EE9" w:rsidRPr="00D902F4">
        <w:tc>
          <w:tcPr>
            <w:tcW w:w="365" w:type="dxa"/>
            <w:gridSpan w:val="2"/>
            <w:tcBorders>
              <w:right w:val="nil"/>
            </w:tcBorders>
          </w:tcPr>
          <w:p w:rsidR="00A90EE9" w:rsidRPr="00870669" w:rsidRDefault="00A90EE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A90EE9" w:rsidRPr="00D902F4">
        <w:tc>
          <w:tcPr>
            <w:tcW w:w="365" w:type="dxa"/>
            <w:gridSpan w:val="2"/>
            <w:tcBorders>
              <w:right w:val="nil"/>
            </w:tcBorders>
          </w:tcPr>
          <w:p w:rsidR="00A90EE9" w:rsidRPr="00870669" w:rsidRDefault="00A90EE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A90EE9" w:rsidRPr="00D902F4">
        <w:tc>
          <w:tcPr>
            <w:tcW w:w="365" w:type="dxa"/>
            <w:gridSpan w:val="2"/>
            <w:tcBorders>
              <w:right w:val="nil"/>
            </w:tcBorders>
          </w:tcPr>
          <w:p w:rsidR="00A90EE9" w:rsidRPr="00870669" w:rsidRDefault="00A90EE9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A90EE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A90EE9" w:rsidRPr="00B338D4">
        <w:tc>
          <w:tcPr>
            <w:tcW w:w="10081" w:type="dxa"/>
            <w:gridSpan w:val="11"/>
          </w:tcPr>
          <w:p w:rsidR="00A90EE9" w:rsidRPr="00B338D4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A90EE9" w:rsidRPr="00D902F4">
        <w:tc>
          <w:tcPr>
            <w:tcW w:w="330" w:type="dxa"/>
            <w:tcBorders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A90EE9" w:rsidRPr="00433781" w:rsidRDefault="00A90EE9" w:rsidP="004028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A8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D50B96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D50B96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D50B96">
              <w:rPr>
                <w: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0D7CD6&quot;/&gt;&lt;wsp:rsid wsp:val=&quot;00175809&quot;/&gt;&lt;wsp:rsid wsp:val=&quot;001D5CD1&quot;/&gt;&lt;wsp:rsid wsp:val=&quot;0029644B&quot;/&gt;&lt;wsp:rsid wsp:val=&quot;002E6D2F&quot;/&gt;&lt;wsp:rsid wsp:val=&quot;002F0446&quot;/&gt;&lt;wsp:rsid wsp:val=&quot;002F7D43&quot;/&gt;&lt;wsp:rsid wsp:val=&quot;0035594B&quot;/&gt;&lt;wsp:rsid wsp:val=&quot;003A3C27&quot;/&gt;&lt;wsp:rsid wsp:val=&quot;003B387C&quot;/&gt;&lt;wsp:rsid wsp:val=&quot;003C700C&quot;/&gt;&lt;wsp:rsid wsp:val=&quot;003F5489&quot;/&gt;&lt;wsp:rsid wsp:val=&quot;004017DD&quot;/&gt;&lt;wsp:rsid wsp:val=&quot;004028E2&quot;/&gt;&lt;wsp:rsid wsp:val=&quot;00476B3F&quot;/&gt;&lt;wsp:rsid wsp:val=&quot;00482720&quot;/&gt;&lt;wsp:rsid wsp:val=&quot;004C084D&quot;/&gt;&lt;wsp:rsid wsp:val=&quot;005279C0&quot;/&gt;&lt;wsp:rsid wsp:val=&quot;00533E50&quot;/&gt;&lt;wsp:rsid wsp:val=&quot;00543CF5&quot;/&gt;&lt;wsp:rsid wsp:val=&quot;00551B8B&quot;/&gt;&lt;wsp:rsid wsp:val=&quot;0055562D&quot;/&gt;&lt;wsp:rsid wsp:val=&quot;005746A5&quot;/&gt;&lt;wsp:rsid wsp:val=&quot;00592F04&quot;/&gt;&lt;wsp:rsid wsp:val=&quot;005B1094&quot;/&gt;&lt;wsp:rsid wsp:val=&quot;005C58D0&quot;/&gt;&lt;wsp:rsid wsp:val=&quot;005C6330&quot;/&gt;&lt;wsp:rsid wsp:val=&quot;005F7B09&quot;/&gt;&lt;wsp:rsid wsp:val=&quot;00607DC5&quot;/&gt;&lt;wsp:rsid wsp:val=&quot;00610E36&quot;/&gt;&lt;wsp:rsid wsp:val=&quot;0068043A&quot;/&gt;&lt;wsp:rsid wsp:val=&quot;006C05D7&quot;/&gt;&lt;wsp:rsid wsp:val=&quot;006E7EB3&quot;/&gt;&lt;wsp:rsid wsp:val=&quot;0070605C&quot;/&gt;&lt;wsp:rsid wsp:val=&quot;007631B7&quot;/&gt;&lt;wsp:rsid wsp:val=&quot;007C044D&quot;/&gt;&lt;wsp:rsid wsp:val=&quot;007E441E&quot;/&gt;&lt;wsp:rsid wsp:val=&quot;007F3866&quot;/&gt;&lt;wsp:rsid wsp:val=&quot;00836A90&quot;/&gt;&lt;wsp:rsid wsp:val=&quot;00840FF5&quot;/&gt;&lt;wsp:rsid wsp:val=&quot;00870669&quot;/&gt;&lt;wsp:rsid wsp:val=&quot;008765F4&quot;/&gt;&lt;wsp:rsid wsp:val=&quot;0089124F&quot;/&gt;&lt;wsp:rsid wsp:val=&quot;0091538C&quot;/&gt;&lt;wsp:rsid wsp:val=&quot;00931B40&quot;/&gt;&lt;wsp:rsid wsp:val=&quot;00964655&quot;/&gt;&lt;wsp:rsid wsp:val=&quot;009751D7&quot;/&gt;&lt;wsp:rsid wsp:val=&quot;009F04F2&quot;/&gt;&lt;wsp:rsid wsp:val=&quot;00A541F8&quot;/&gt;&lt;wsp:rsid wsp:val=&quot;00A87E91&quot;/&gt;&lt;wsp:rsid wsp:val=&quot;00AE126A&quot;/&gt;&lt;wsp:rsid wsp:val=&quot;00AF6ECF&quot;/&gt;&lt;wsp:rsid wsp:val=&quot;00AF76C9&quot;/&gt;&lt;wsp:rsid wsp:val=&quot;00B03CE5&quot;/&gt;&lt;wsp:rsid wsp:val=&quot;00B15172&quot;/&gt;&lt;wsp:rsid wsp:val=&quot;00B65EBC&quot;/&gt;&lt;wsp:rsid wsp:val=&quot;00B92E7D&quot;/&gt;&lt;wsp:rsid wsp:val=&quot;00C03CCA&quot;/&gt;&lt;wsp:rsid wsp:val=&quot;00C05995&quot;/&gt;&lt;wsp:rsid wsp:val=&quot;00C27A9C&quot;/&gt;&lt;wsp:rsid wsp:val=&quot;00CA7F68&quot;/&gt;&lt;wsp:rsid wsp:val=&quot;00CC28EE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A2B29&quot;/&gt;&lt;wsp:rsid wsp:val=&quot;00DD1208&quot;/&gt;&lt;wsp:rsid wsp:val=&quot;00E51D95&quot;/&gt;&lt;wsp:rsid wsp:val=&quot;00E55C74&quot;/&gt;&lt;wsp:rsid wsp:val=&quot;00E809C6&quot;/&gt;&lt;wsp:rsid wsp:val=&quot;00E83DDC&quot;/&gt;&lt;wsp:rsid wsp:val=&quot;00E92325&quot;/&gt;&lt;wsp:rsid wsp:val=&quot;00FB7216&quot;/&gt;&lt;wsp:rsid wsp:val=&quot;00FF0143&quot;/&gt;&lt;/wsp:rsids&gt;&lt;/w:docPr&gt;&lt;w:body&gt;&lt;w:p wsp:rsidR=&quot;00000000&quot; wsp:rsidRDefault=&quot;0089124F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FE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D50B96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D50B96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D50B96">
              <w:rPr>
                <w:cs/>
              </w:rPr>
              <w:pict>
                <v:shape id="_x0000_i1026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0D7CD6&quot;/&gt;&lt;wsp:rsid wsp:val=&quot;00175809&quot;/&gt;&lt;wsp:rsid wsp:val=&quot;001D5CD1&quot;/&gt;&lt;wsp:rsid wsp:val=&quot;0029644B&quot;/&gt;&lt;wsp:rsid wsp:val=&quot;002E6D2F&quot;/&gt;&lt;wsp:rsid wsp:val=&quot;002F0446&quot;/&gt;&lt;wsp:rsid wsp:val=&quot;002F7D43&quot;/&gt;&lt;wsp:rsid wsp:val=&quot;0035594B&quot;/&gt;&lt;wsp:rsid wsp:val=&quot;003A3C27&quot;/&gt;&lt;wsp:rsid wsp:val=&quot;003B387C&quot;/&gt;&lt;wsp:rsid wsp:val=&quot;003C700C&quot;/&gt;&lt;wsp:rsid wsp:val=&quot;003F5489&quot;/&gt;&lt;wsp:rsid wsp:val=&quot;004017DD&quot;/&gt;&lt;wsp:rsid wsp:val=&quot;004028E2&quot;/&gt;&lt;wsp:rsid wsp:val=&quot;00476B3F&quot;/&gt;&lt;wsp:rsid wsp:val=&quot;00482720&quot;/&gt;&lt;wsp:rsid wsp:val=&quot;004C084D&quot;/&gt;&lt;wsp:rsid wsp:val=&quot;005279C0&quot;/&gt;&lt;wsp:rsid wsp:val=&quot;00533E50&quot;/&gt;&lt;wsp:rsid wsp:val=&quot;00543CF5&quot;/&gt;&lt;wsp:rsid wsp:val=&quot;00551B8B&quot;/&gt;&lt;wsp:rsid wsp:val=&quot;0055562D&quot;/&gt;&lt;wsp:rsid wsp:val=&quot;005746A5&quot;/&gt;&lt;wsp:rsid wsp:val=&quot;00592F04&quot;/&gt;&lt;wsp:rsid wsp:val=&quot;005B1094&quot;/&gt;&lt;wsp:rsid wsp:val=&quot;005C58D0&quot;/&gt;&lt;wsp:rsid wsp:val=&quot;005C6330&quot;/&gt;&lt;wsp:rsid wsp:val=&quot;005F7B09&quot;/&gt;&lt;wsp:rsid wsp:val=&quot;00607DC5&quot;/&gt;&lt;wsp:rsid wsp:val=&quot;00610E36&quot;/&gt;&lt;wsp:rsid wsp:val=&quot;0068043A&quot;/&gt;&lt;wsp:rsid wsp:val=&quot;006C05D7&quot;/&gt;&lt;wsp:rsid wsp:val=&quot;006E7EB3&quot;/&gt;&lt;wsp:rsid wsp:val=&quot;0070605C&quot;/&gt;&lt;wsp:rsid wsp:val=&quot;007631B7&quot;/&gt;&lt;wsp:rsid wsp:val=&quot;007C044D&quot;/&gt;&lt;wsp:rsid wsp:val=&quot;007E441E&quot;/&gt;&lt;wsp:rsid wsp:val=&quot;007F3866&quot;/&gt;&lt;wsp:rsid wsp:val=&quot;00836A90&quot;/&gt;&lt;wsp:rsid wsp:val=&quot;00840FF5&quot;/&gt;&lt;wsp:rsid wsp:val=&quot;00870669&quot;/&gt;&lt;wsp:rsid wsp:val=&quot;008765F4&quot;/&gt;&lt;wsp:rsid wsp:val=&quot;0089124F&quot;/&gt;&lt;wsp:rsid wsp:val=&quot;0091538C&quot;/&gt;&lt;wsp:rsid wsp:val=&quot;00931B40&quot;/&gt;&lt;wsp:rsid wsp:val=&quot;00964655&quot;/&gt;&lt;wsp:rsid wsp:val=&quot;009751D7&quot;/&gt;&lt;wsp:rsid wsp:val=&quot;009F04F2&quot;/&gt;&lt;wsp:rsid wsp:val=&quot;00A541F8&quot;/&gt;&lt;wsp:rsid wsp:val=&quot;00A87E91&quot;/&gt;&lt;wsp:rsid wsp:val=&quot;00AE126A&quot;/&gt;&lt;wsp:rsid wsp:val=&quot;00AF6ECF&quot;/&gt;&lt;wsp:rsid wsp:val=&quot;00AF76C9&quot;/&gt;&lt;wsp:rsid wsp:val=&quot;00B03CE5&quot;/&gt;&lt;wsp:rsid wsp:val=&quot;00B15172&quot;/&gt;&lt;wsp:rsid wsp:val=&quot;00B65EBC&quot;/&gt;&lt;wsp:rsid wsp:val=&quot;00B92E7D&quot;/&gt;&lt;wsp:rsid wsp:val=&quot;00C03CCA&quot;/&gt;&lt;wsp:rsid wsp:val=&quot;00C05995&quot;/&gt;&lt;wsp:rsid wsp:val=&quot;00C27A9C&quot;/&gt;&lt;wsp:rsid wsp:val=&quot;00CA7F68&quot;/&gt;&lt;wsp:rsid wsp:val=&quot;00CC28EE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A2B29&quot;/&gt;&lt;wsp:rsid wsp:val=&quot;00DD1208&quot;/&gt;&lt;wsp:rsid wsp:val=&quot;00E51D95&quot;/&gt;&lt;wsp:rsid wsp:val=&quot;00E55C74&quot;/&gt;&lt;wsp:rsid wsp:val=&quot;00E809C6&quot;/&gt;&lt;wsp:rsid wsp:val=&quot;00E83DDC&quot;/&gt;&lt;wsp:rsid wsp:val=&quot;00E92325&quot;/&gt;&lt;wsp:rsid wsp:val=&quot;00FB7216&quot;/&gt;&lt;wsp:rsid wsp:val=&quot;00FF0143&quot;/&gt;&lt;/wsp:rsids&gt;&lt;/w:docPr&gt;&lt;w:body&gt;&lt;w:p wsp:rsidR=&quot;00000000&quot; wsp:rsidRDefault=&quot;0089124F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FE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D50B96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A90EE9" w:rsidRPr="00433781" w:rsidRDefault="00A90EE9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A90EE9" w:rsidRPr="00D902F4" w:rsidRDefault="00A90EE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D902F4">
        <w:tc>
          <w:tcPr>
            <w:tcW w:w="10081" w:type="dxa"/>
            <w:gridSpan w:val="11"/>
          </w:tcPr>
          <w:p w:rsidR="00A90EE9" w:rsidRPr="00433781" w:rsidRDefault="00A90EE9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A90EE9" w:rsidRPr="00433781">
        <w:tc>
          <w:tcPr>
            <w:tcW w:w="365" w:type="dxa"/>
            <w:gridSpan w:val="2"/>
            <w:tcBorders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6" style="position:absolute;margin-left:3.6pt;margin-top:4.75pt;width:9.75pt;height:13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A90EE9" w:rsidRPr="00433781" w:rsidRDefault="00A90EE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433781">
        <w:tc>
          <w:tcPr>
            <w:tcW w:w="365" w:type="dxa"/>
            <w:gridSpan w:val="2"/>
            <w:tcBorders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7" style="position:absolute;margin-left:3.75pt;margin-top:3.3pt;width:9.75pt;height:1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A90EE9" w:rsidRPr="00433781" w:rsidRDefault="00A90EE9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28" style="position:absolute;left:0;text-align:left;margin-left:6.85pt;margin-top:3.4pt;width:9.75pt;height:13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A90EE9" w:rsidRPr="00433781">
        <w:tc>
          <w:tcPr>
            <w:tcW w:w="365" w:type="dxa"/>
            <w:gridSpan w:val="2"/>
            <w:tcBorders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A90EE9" w:rsidRPr="00433781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A90EE9" w:rsidRPr="00433781" w:rsidRDefault="00A90EE9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A90EE9" w:rsidRPr="00D902F4">
        <w:tc>
          <w:tcPr>
            <w:tcW w:w="2339" w:type="dxa"/>
            <w:gridSpan w:val="4"/>
            <w:tcBorders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A90EE9" w:rsidRPr="00D902F4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Default="00A90EE9" w:rsidP="00870669">
      <w:pPr>
        <w:ind w:left="360"/>
        <w:rPr>
          <w:b/>
          <w:bCs/>
          <w:sz w:val="20"/>
          <w:szCs w:val="20"/>
          <w:lang w:bidi="th-TH"/>
        </w:rPr>
      </w:pPr>
    </w:p>
    <w:p w:rsidR="00A90EE9" w:rsidRPr="006B3D7B" w:rsidRDefault="00A90EE9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A90EE9" w:rsidRDefault="00A90EE9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A90EE9" w:rsidTr="005C6330">
        <w:tc>
          <w:tcPr>
            <w:tcW w:w="10260" w:type="dxa"/>
            <w:gridSpan w:val="6"/>
          </w:tcPr>
          <w:p w:rsidR="00A90EE9" w:rsidRPr="005E7452" w:rsidRDefault="00A90EE9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A90EE9" w:rsidTr="005C6330">
        <w:trPr>
          <w:trHeight w:val="1259"/>
        </w:trPr>
        <w:tc>
          <w:tcPr>
            <w:tcW w:w="3420" w:type="dxa"/>
          </w:tcPr>
          <w:p w:rsidR="00A90EE9" w:rsidRPr="008516B7" w:rsidRDefault="00A90E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A90EE9" w:rsidRPr="008516B7" w:rsidRDefault="00A90E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A90EE9" w:rsidRPr="008516B7" w:rsidRDefault="00A90E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A90EE9" w:rsidRDefault="00A90E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A90EE9" w:rsidRPr="008516B7" w:rsidRDefault="00A90EE9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ความรู้เบื้องต้นเกี่ยวกับระบบฐานข้อมูล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 (Database System concepts)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3600" w:type="dxa"/>
          </w:tcPr>
          <w:p w:rsidR="00A90EE9" w:rsidRPr="00CF3E6A" w:rsidRDefault="00A90EE9" w:rsidP="00B92E7D">
            <w:pPr>
              <w:rPr>
                <w:lang w:val="en-US" w:bidi="th-TH"/>
              </w:rPr>
            </w:pP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ฐานข้อมูลเชิงสัมพันธ์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  (Relational Data Model)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A90EE9" w:rsidRDefault="00A90EE9" w:rsidP="00B92E7D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บบจำลองความสัมพันธ์ระหว่างข้อมูล (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E-R Model)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A90EE9" w:rsidRPr="00551B8B" w:rsidRDefault="00A90EE9" w:rsidP="00B92E7D">
            <w:pPr>
              <w:pStyle w:val="Heading7"/>
              <w:spacing w:before="120"/>
              <w:rPr>
                <w:sz w:val="20"/>
                <w:szCs w:val="20"/>
                <w:lang w:val="en-US"/>
              </w:rPr>
            </w:pP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รูปแบบที่เป็นบรรทัดฐาน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Normal Form)</w:t>
            </w:r>
          </w:p>
          <w:p w:rsidR="00A90EE9" w:rsidRPr="00EF5928" w:rsidRDefault="00A90EE9" w:rsidP="00B92E7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3600" w:type="dxa"/>
          </w:tcPr>
          <w:p w:rsidR="00A90EE9" w:rsidRDefault="00A90EE9" w:rsidP="00B92E7D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การออกแบบฐานข้อมูลเชิงสัมพันธ์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3600" w:type="dxa"/>
          </w:tcPr>
          <w:p w:rsidR="00A90EE9" w:rsidRDefault="00A90EE9" w:rsidP="00B92E7D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ภาษามาตรฐานสำหรับการนิยามข้อมูลและการใช้ข้อมูล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SQL)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3600" w:type="dxa"/>
          </w:tcPr>
          <w:p w:rsidR="00A90EE9" w:rsidRDefault="00A90EE9" w:rsidP="00B92E7D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การประยุกต์ใช้ฐานข้อมูล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Database Management Application)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3600" w:type="dxa"/>
          </w:tcPr>
          <w:p w:rsidR="00A90EE9" w:rsidRDefault="00A90EE9" w:rsidP="00B92E7D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0EE9" w:rsidTr="00592F04">
        <w:tc>
          <w:tcPr>
            <w:tcW w:w="3420" w:type="dxa"/>
          </w:tcPr>
          <w:p w:rsidR="00A90EE9" w:rsidRPr="00EF5928" w:rsidRDefault="00A90EE9" w:rsidP="00B92E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กระบวนการสอบถามข้อมูล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Query Processing)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A90EE9" w:rsidRDefault="00A90EE9" w:rsidP="00B92E7D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0EE9" w:rsidTr="005C6330">
        <w:tc>
          <w:tcPr>
            <w:tcW w:w="3420" w:type="dxa"/>
          </w:tcPr>
          <w:p w:rsidR="00A90EE9" w:rsidRPr="00EF5928" w:rsidRDefault="00A90EE9" w:rsidP="00B92E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9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ความปลอดภัยของฐานข้อมูล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 w:rsidRPr="00EF5928">
              <w:rPr>
                <w:rFonts w:ascii="TH SarabunPSK" w:hAnsi="TH SarabunPSK" w:cs="TH SarabunPSK"/>
                <w:sz w:val="32"/>
                <w:szCs w:val="32"/>
              </w:rPr>
              <w:t>Database Security)</w:t>
            </w:r>
          </w:p>
        </w:tc>
        <w:tc>
          <w:tcPr>
            <w:tcW w:w="1800" w:type="dxa"/>
            <w:gridSpan w:val="2"/>
          </w:tcPr>
          <w:p w:rsidR="00A90EE9" w:rsidRPr="00F26CBE" w:rsidRDefault="00A90EE9" w:rsidP="00B92E7D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A90EE9" w:rsidRPr="00AE126A" w:rsidRDefault="00A90EE9" w:rsidP="00B92E7D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A90EE9" w:rsidRDefault="00A90EE9" w:rsidP="00B92E7D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A90EE9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A90EE9" w:rsidRDefault="00A90EE9" w:rsidP="00AE126A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A90EE9" w:rsidRPr="005E7452" w:rsidRDefault="00A90EE9" w:rsidP="00AE126A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A90EE9" w:rsidRPr="00656882" w:rsidRDefault="00A90EE9" w:rsidP="00AE126A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A90EE9" w:rsidRPr="0055562D" w:rsidRDefault="00A90EE9" w:rsidP="00AE126A">
            <w:pPr>
              <w:rPr>
                <w:sz w:val="22"/>
                <w:szCs w:val="22"/>
                <w:cs/>
                <w:lang w:val="en-US"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90EE9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5E7452" w:rsidRDefault="00A90EE9" w:rsidP="00AE126A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A90EE9" w:rsidRPr="005E7452" w:rsidRDefault="00A90EE9" w:rsidP="00AE126A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A90EE9" w:rsidRPr="002C1485" w:rsidRDefault="00A90EE9" w:rsidP="00AE126A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A90E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A90EE9" w:rsidRPr="00CE339B" w:rsidRDefault="00A90EE9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90EE9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D80934" w:rsidRDefault="00A90EE9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A90EE9" w:rsidRPr="00D80934" w:rsidRDefault="00A90EE9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A90EE9" w:rsidRPr="00D80934" w:rsidRDefault="00A90EE9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A90EE9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A90EE9" w:rsidRPr="00D80934" w:rsidRDefault="00A90EE9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A90EE9" w:rsidRPr="00D80934" w:rsidRDefault="00A90EE9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A90EE9" w:rsidRPr="00D80934" w:rsidRDefault="00A90EE9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A90EE9" w:rsidRPr="004017DD" w:rsidTr="004017DD">
        <w:trPr>
          <w:cantSplit/>
          <w:trHeight w:val="530"/>
        </w:trPr>
        <w:tc>
          <w:tcPr>
            <w:tcW w:w="2880" w:type="dxa"/>
          </w:tcPr>
          <w:p w:rsidR="00A90EE9" w:rsidRPr="004017DD" w:rsidRDefault="00A90EE9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A90EE9" w:rsidRPr="004017DD" w:rsidRDefault="00A90EE9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A90EE9" w:rsidRPr="004017DD" w:rsidRDefault="00A90EE9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A90EE9" w:rsidRPr="004017DD" w:rsidRDefault="00A90EE9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A90EE9" w:rsidRPr="005746A5" w:rsidTr="004017DD">
        <w:trPr>
          <w:cantSplit/>
          <w:trHeight w:val="530"/>
        </w:trPr>
        <w:tc>
          <w:tcPr>
            <w:tcW w:w="2880" w:type="dxa"/>
          </w:tcPr>
          <w:p w:rsidR="00A90EE9" w:rsidRPr="004017DD" w:rsidRDefault="00A90EE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A90EE9" w:rsidRPr="004017DD" w:rsidRDefault="00A90EE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A90EE9" w:rsidRDefault="00A90EE9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A90EE9" w:rsidRDefault="00A90EE9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</w:t>
            </w:r>
            <w:r>
              <w:rPr>
                <w:color w:val="000000"/>
                <w:sz w:val="22"/>
                <w:szCs w:val="22"/>
                <w:lang w:bidi="th-TH"/>
              </w:rPr>
              <w:t>4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...คน</w:t>
            </w:r>
          </w:p>
          <w:p w:rsidR="00A90EE9" w:rsidRPr="007631B7" w:rsidRDefault="00A90EE9" w:rsidP="004017DD">
            <w:pPr>
              <w:rPr>
                <w:color w:val="000000"/>
                <w:sz w:val="22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(ได้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3.50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A90EE9" w:rsidRDefault="00A90EE9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</w:t>
            </w:r>
            <w:r>
              <w:rPr>
                <w:color w:val="000000"/>
                <w:sz w:val="22"/>
                <w:szCs w:val="22"/>
                <w:lang w:val="en-US" w:bidi="th-TH"/>
              </w:rPr>
              <w:t>10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..คน</w:t>
            </w:r>
          </w:p>
          <w:p w:rsidR="00A90EE9" w:rsidRDefault="00A90EE9" w:rsidP="004017DD">
            <w:pPr>
              <w:rPr>
                <w:color w:val="000000"/>
                <w:sz w:val="22"/>
                <w:szCs w:val="22"/>
                <w:cs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(ได้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– 3.49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)</w:t>
            </w:r>
          </w:p>
          <w:p w:rsidR="00A90EE9" w:rsidRDefault="00A90EE9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</w:t>
            </w:r>
            <w:r>
              <w:rPr>
                <w:color w:val="000000"/>
                <w:sz w:val="22"/>
                <w:szCs w:val="22"/>
                <w:lang w:bidi="th-TH"/>
              </w:rPr>
              <w:t>6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.....คน</w:t>
            </w:r>
          </w:p>
          <w:p w:rsidR="00A90EE9" w:rsidRPr="009751D7" w:rsidRDefault="00A90EE9" w:rsidP="0055562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(ได้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3.00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)</w:t>
            </w:r>
          </w:p>
        </w:tc>
        <w:tc>
          <w:tcPr>
            <w:tcW w:w="2700" w:type="dxa"/>
          </w:tcPr>
          <w:p w:rsidR="00A90EE9" w:rsidRPr="005746A5" w:rsidRDefault="00A90EE9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A90EE9" w:rsidRPr="004017DD" w:rsidRDefault="00A90EE9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A90EE9" w:rsidRDefault="00A90EE9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A90EE9" w:rsidRPr="004017DD" w:rsidRDefault="00A90EE9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A90EE9" w:rsidRPr="004017DD" w:rsidRDefault="00A90EE9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A90EE9" w:rsidTr="00B65EBC">
        <w:trPr>
          <w:cantSplit/>
        </w:trPr>
        <w:tc>
          <w:tcPr>
            <w:tcW w:w="10080" w:type="dxa"/>
            <w:gridSpan w:val="6"/>
          </w:tcPr>
          <w:p w:rsidR="00A90EE9" w:rsidRPr="00073B28" w:rsidRDefault="00A90EE9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A90EE9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A90EE9" w:rsidRPr="005746A5" w:rsidRDefault="00A90E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A90EE9" w:rsidRPr="005746A5" w:rsidRDefault="00A90E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A90EE9" w:rsidRPr="005746A5" w:rsidRDefault="00A90EE9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A90EE9" w:rsidRPr="005746A5" w:rsidRDefault="00A90E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A90EE9" w:rsidRPr="005746A5" w:rsidRDefault="00A90E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A90EE9" w:rsidRPr="005746A5" w:rsidRDefault="00A90EE9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A90EE9" w:rsidTr="003A3C27">
        <w:trPr>
          <w:cantSplit/>
          <w:trHeight w:val="465"/>
        </w:trPr>
        <w:tc>
          <w:tcPr>
            <w:tcW w:w="1800" w:type="dxa"/>
            <w:vMerge/>
          </w:tcPr>
          <w:p w:rsidR="00A90EE9" w:rsidRPr="00073B28" w:rsidRDefault="00A90EE9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A90EE9" w:rsidRPr="00073B28" w:rsidRDefault="00A90EE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A90EE9" w:rsidRPr="00073B28" w:rsidRDefault="00A90EE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A90EE9" w:rsidRPr="004C084D" w:rsidRDefault="00A90EE9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A90EE9" w:rsidRPr="004C084D" w:rsidRDefault="00A90EE9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A90EE9" w:rsidRPr="00073B28" w:rsidRDefault="00A90EE9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A90EE9" w:rsidRPr="005746A5" w:rsidTr="003A3C27">
        <w:trPr>
          <w:cantSplit/>
          <w:trHeight w:val="4967"/>
        </w:trPr>
        <w:tc>
          <w:tcPr>
            <w:tcW w:w="1800" w:type="dxa"/>
          </w:tcPr>
          <w:p w:rsidR="00A90EE9" w:rsidRPr="003A3C27" w:rsidRDefault="00A90EE9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9" type="#_x0000_t32" style="position:absolute;margin-left:43.5pt;margin-top:14.45pt;width:0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NFm&#10;RqYXAgAANQQAAA4AAAAAAAAAAAAAAAAALgIAAGRycy9lMm9Eb2MueG1sUEsBAi0AFAAGAAgAAAAh&#10;AAg0EGDZAAAABwEAAA8AAAAAAAAAAAAAAAAAcQQAAGRycy9kb3ducmV2LnhtbFBLBQYAAAAABAAE&#10;APMAAAB3BQAAAAA=&#10;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A90EE9" w:rsidRPr="002E6D2F" w:rsidRDefault="00A90EE9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0EE9" w:rsidRPr="002E6D2F" w:rsidRDefault="00A90E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A90EE9" w:rsidRPr="002E6D2F" w:rsidRDefault="00A90E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A90EE9" w:rsidRPr="002E6D2F" w:rsidRDefault="00A90E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A90EE9" w:rsidRPr="002E6D2F" w:rsidRDefault="00A90E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A90EE9" w:rsidRPr="002E6D2F" w:rsidRDefault="00A90EE9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A90EE9" w:rsidRPr="002E6D2F" w:rsidRDefault="00A90E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A90EE9" w:rsidRPr="002E6D2F" w:rsidRDefault="00A90E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A90EE9" w:rsidRPr="002E6D2F" w:rsidRDefault="00A90EE9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A90EE9" w:rsidRPr="002E6D2F" w:rsidRDefault="00A90EE9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A90EE9" w:rsidRPr="002E6D2F" w:rsidRDefault="00A90EE9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A90EE9" w:rsidRPr="002E6D2F" w:rsidRDefault="00A90EE9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A90EE9" w:rsidRPr="002E6D2F" w:rsidRDefault="00A90EE9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A90EE9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A90EE9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A90EE9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A90EE9" w:rsidRPr="004C084D" w:rsidRDefault="00A90E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A90EE9" w:rsidRPr="004C084D" w:rsidRDefault="00A90E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A90EE9" w:rsidRPr="00482720" w:rsidTr="0068043A">
        <w:trPr>
          <w:cantSplit/>
          <w:trHeight w:val="386"/>
        </w:trPr>
        <w:tc>
          <w:tcPr>
            <w:tcW w:w="1800" w:type="dxa"/>
          </w:tcPr>
          <w:p w:rsidR="00A90EE9" w:rsidRPr="00482720" w:rsidRDefault="00A90EE9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3" o:spid="_x0000_s1030" type="#_x0000_t32" style="position:absolute;margin-left:43.5pt;margin-top:14.45pt;width:0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R/GQIAADYEAAAOAAAAZHJzL2Uyb0RvYy54bWysU8GO2yAQvVfqPyDuie2sky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Bc+Ufx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A90EE9" w:rsidRPr="00E809C6" w:rsidRDefault="00A90EE9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0EE9" w:rsidRPr="00E809C6" w:rsidRDefault="00A90EE9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A90EE9" w:rsidRPr="00E809C6" w:rsidRDefault="00A90EE9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A90EE9" w:rsidRPr="00E809C6" w:rsidRDefault="00A90E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A90EE9" w:rsidRPr="00E809C6" w:rsidRDefault="00A90EE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A90EE9" w:rsidRPr="00E809C6" w:rsidRDefault="00A90E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A90EE9" w:rsidRPr="00E809C6" w:rsidRDefault="00A90E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A90EE9" w:rsidRPr="00E809C6" w:rsidRDefault="00A90EE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A90EE9" w:rsidRPr="00E809C6" w:rsidRDefault="00A90EE9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A90EE9" w:rsidRPr="00E809C6" w:rsidRDefault="00A90EE9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A90EE9" w:rsidRPr="00E809C6" w:rsidRDefault="00A90EE9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A90EE9" w:rsidRPr="00E809C6" w:rsidRDefault="00A90EE9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A90EE9" w:rsidRPr="00482720" w:rsidRDefault="00A90EE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90EE9" w:rsidRPr="00482720" w:rsidRDefault="00A90EE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A90EE9" w:rsidRPr="00482720" w:rsidRDefault="00A90EE9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A90EE9" w:rsidRPr="005746A5" w:rsidTr="003A3C27">
        <w:trPr>
          <w:cantSplit/>
          <w:trHeight w:val="386"/>
        </w:trPr>
        <w:tc>
          <w:tcPr>
            <w:tcW w:w="1800" w:type="dxa"/>
          </w:tcPr>
          <w:p w:rsidR="00A90EE9" w:rsidRPr="003A3C27" w:rsidRDefault="00A90EE9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7" o:spid="_x0000_s1031" type="#_x0000_t32" style="position:absolute;margin-left:43.5pt;margin-top:14.45pt;width:0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fWGAIAADYEAAAOAAAAZHJzL2Uyb0RvYy54bWysU8GO2yAQvVfqPyDuie3UyS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Bq&#10;9sfW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A90EE9" w:rsidRPr="00E809C6" w:rsidRDefault="00A90E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A90EE9" w:rsidRPr="00E809C6" w:rsidRDefault="00A90E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A90EE9" w:rsidRDefault="00A90EE9">
      <w:pPr>
        <w:rPr>
          <w:lang w:bidi="th-TH"/>
        </w:rPr>
      </w:pPr>
    </w:p>
    <w:p w:rsidR="00A90EE9" w:rsidRDefault="00A90EE9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A90EE9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A90EE9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A90EE9" w:rsidRPr="004C084D" w:rsidRDefault="00A90E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A90EE9" w:rsidRPr="004C084D" w:rsidRDefault="00A90EE9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A90EE9" w:rsidRPr="005746A5" w:rsidRDefault="00A90EE9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A90EE9" w:rsidRPr="005746A5" w:rsidTr="0068043A">
        <w:trPr>
          <w:cantSplit/>
          <w:trHeight w:val="386"/>
        </w:trPr>
        <w:tc>
          <w:tcPr>
            <w:tcW w:w="1800" w:type="dxa"/>
          </w:tcPr>
          <w:p w:rsidR="00A90EE9" w:rsidRPr="003A3C27" w:rsidRDefault="00A90EE9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8" o:spid="_x0000_s1032" type="#_x0000_t32" style="position:absolute;margin-left:43.5pt;margin-top:14.45pt;width:0;height:0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lpGQIAADY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1pGZaR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A90EE9" w:rsidRPr="00E809C6" w:rsidRDefault="00A90E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A90EE9" w:rsidRPr="00E809C6" w:rsidRDefault="00A90E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A90EE9" w:rsidRPr="00073B28" w:rsidRDefault="00A90EE9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A90EE9" w:rsidRPr="00073B28" w:rsidRDefault="00A90EE9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0EE9" w:rsidRPr="00073B28" w:rsidRDefault="00A90EE9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A90EE9" w:rsidRPr="005746A5" w:rsidTr="003A3C27">
        <w:trPr>
          <w:cantSplit/>
          <w:trHeight w:val="386"/>
        </w:trPr>
        <w:tc>
          <w:tcPr>
            <w:tcW w:w="1800" w:type="dxa"/>
          </w:tcPr>
          <w:p w:rsidR="00A90EE9" w:rsidRPr="003A3C27" w:rsidRDefault="00A90EE9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9" o:spid="_x0000_s1033" type="#_x0000_t32" style="position:absolute;margin-left:43.5pt;margin-top:14.45pt;width:0;height:0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z&#10;VYHM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A90EE9" w:rsidRPr="00E809C6" w:rsidRDefault="00A90E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A90EE9" w:rsidRPr="00E809C6" w:rsidRDefault="00A90EE9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A90EE9" w:rsidRPr="00E809C6" w:rsidRDefault="00A90EE9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A90EE9" w:rsidRPr="00E809C6" w:rsidRDefault="00A90EE9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A90EE9" w:rsidRPr="00E809C6" w:rsidRDefault="00A90EE9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90EE9" w:rsidRPr="00073B28" w:rsidRDefault="00A90EE9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A90EE9" w:rsidRDefault="00A90EE9"/>
    <w:p w:rsidR="00A90EE9" w:rsidRDefault="00A90EE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A90EE9">
        <w:trPr>
          <w:trHeight w:val="1070"/>
        </w:trPr>
        <w:tc>
          <w:tcPr>
            <w:tcW w:w="10080" w:type="dxa"/>
          </w:tcPr>
          <w:p w:rsidR="00A90EE9" w:rsidRPr="00994D17" w:rsidRDefault="00A90EE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A90EE9" w:rsidRPr="00870669" w:rsidRDefault="00A90EE9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A90EE9" w:rsidRPr="00870669" w:rsidRDefault="00A90EE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90EE9" w:rsidRPr="00073B28" w:rsidRDefault="00A90EE9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A90EE9" w:rsidRPr="007F3866" w:rsidRDefault="00A90EE9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A90EE9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35594B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18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A90EE9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35594B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18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35594B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bookmarkStart w:id="0" w:name="_GoBack"/>
            <w:bookmarkEnd w:id="0"/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A90EE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A90EE9" w:rsidRPr="00870669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A90EE9" w:rsidRPr="00870669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22.22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5.56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11.11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16.67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22.22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5.56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5.56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0D7CD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0D7CD6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center"/>
          </w:tcPr>
          <w:p w:rsidR="00A90EE9" w:rsidRPr="000D7CD6" w:rsidRDefault="00A90EE9" w:rsidP="000D7CD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1" w:type="dxa"/>
            <w:vAlign w:val="bottom"/>
          </w:tcPr>
          <w:p w:rsidR="00A90EE9" w:rsidRPr="000D7CD6" w:rsidRDefault="00A90EE9" w:rsidP="000D7CD6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D7CD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11.11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0D7CD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vAlign w:val="center"/>
          </w:tcPr>
          <w:p w:rsidR="00A90EE9" w:rsidRDefault="00A90EE9" w:rsidP="003C700C">
            <w:pPr>
              <w:jc w:val="right"/>
              <w:rPr>
                <w:rFonts w:ascii="MS Sans Serif" w:hAnsi="MS Sans Serif"/>
                <w:color w:val="000000"/>
              </w:rPr>
            </w:pPr>
          </w:p>
        </w:tc>
        <w:tc>
          <w:tcPr>
            <w:tcW w:w="1271" w:type="dxa"/>
            <w:vAlign w:val="bottom"/>
          </w:tcPr>
          <w:p w:rsidR="00A90EE9" w:rsidRDefault="00A90EE9" w:rsidP="003C700C">
            <w:pPr>
              <w:jc w:val="center"/>
              <w:rPr>
                <w:rFonts w:ascii="Tahoma" w:hAnsi="Tahoma"/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A90EE9" w:rsidRPr="00870669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A90EE9" w:rsidRDefault="00A90E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870669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A90EE9" w:rsidRPr="00870669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A90EE9" w:rsidRPr="00870669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A90EE9" w:rsidRDefault="00A90E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A90EE9" w:rsidRPr="00870669" w:rsidRDefault="00A90EE9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A90EE9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EE9" w:rsidRPr="0087066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A90EE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A90EE9" w:rsidRDefault="00A90EE9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A90E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A90EE9" w:rsidRPr="00367CD3" w:rsidRDefault="00A90EE9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A90E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367CD3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A90EE9" w:rsidRPr="00367CD3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A90E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Default="00A90EE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0EE9" w:rsidRDefault="00A90EE9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A90EE9" w:rsidRPr="009164E3" w:rsidRDefault="00A90EE9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A90E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A90E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A90EE9" w:rsidRPr="009164E3" w:rsidRDefault="00A90E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A90E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0E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A90E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A90EE9" w:rsidRPr="0005325C" w:rsidRDefault="00A90EE9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A90E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0E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A90EE9" w:rsidRPr="009164E3" w:rsidRDefault="00A90E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A90E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0E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A90EE9" w:rsidRPr="009164E3" w:rsidRDefault="00A90E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A90EE9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0EE9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A90EE9" w:rsidRPr="009164E3" w:rsidRDefault="00A90E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A90EE9" w:rsidRDefault="00A90EE9"/>
    <w:p w:rsidR="00A90EE9" w:rsidRDefault="00A90EE9"/>
    <w:p w:rsidR="00A90EE9" w:rsidRDefault="00A90EE9"/>
    <w:p w:rsidR="00A90EE9" w:rsidRDefault="00A90EE9"/>
    <w:p w:rsidR="00A90EE9" w:rsidRDefault="00A90EE9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A90EE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A90E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0E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A90E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0E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A90EE9" w:rsidRPr="00367CD3" w:rsidRDefault="00A90EE9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A90E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A90EE9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A90EE9" w:rsidRPr="00367CD3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A90EE9" w:rsidRPr="008A227F" w:rsidRDefault="00A90EE9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90EE9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A90EE9" w:rsidRDefault="00A90EE9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A90EE9" w:rsidRPr="009164E3" w:rsidRDefault="00A90EE9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A90EE9" w:rsidRDefault="00A90EE9" w:rsidP="00870669">
      <w:pPr>
        <w:rPr>
          <w:b/>
          <w:bCs/>
          <w:sz w:val="28"/>
          <w:szCs w:val="28"/>
          <w:lang w:bidi="th-TH"/>
        </w:rPr>
      </w:pPr>
    </w:p>
    <w:p w:rsidR="00A90EE9" w:rsidRPr="00533E50" w:rsidRDefault="00A90EE9" w:rsidP="00870669">
      <w:pPr>
        <w:rPr>
          <w:b/>
          <w:bCs/>
          <w:sz w:val="28"/>
          <w:szCs w:val="28"/>
          <w:cs/>
          <w:lang w:bidi="th-TH"/>
        </w:rPr>
      </w:pPr>
    </w:p>
    <w:p w:rsidR="00A90EE9" w:rsidRDefault="00A90EE9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A90EE9" w:rsidRPr="005D3289" w:rsidRDefault="00A90EE9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A90EE9" w:rsidRPr="00D13906" w:rsidTr="005B1094">
        <w:trPr>
          <w:trHeight w:val="70"/>
        </w:trPr>
        <w:tc>
          <w:tcPr>
            <w:tcW w:w="10080" w:type="dxa"/>
            <w:gridSpan w:val="2"/>
          </w:tcPr>
          <w:p w:rsidR="00A90EE9" w:rsidRPr="00D13906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A90EE9" w:rsidRPr="00516480" w:rsidTr="005B1094">
        <w:trPr>
          <w:trHeight w:val="892"/>
        </w:trPr>
        <w:tc>
          <w:tcPr>
            <w:tcW w:w="5400" w:type="dxa"/>
          </w:tcPr>
          <w:p w:rsidR="00A90EE9" w:rsidRPr="00B52B0D" w:rsidRDefault="00A90EE9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A90EE9" w:rsidRPr="00B52B0D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A90EE9" w:rsidRPr="00B52B0D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A90EE9" w:rsidRPr="00516480" w:rsidTr="005B1094">
        <w:trPr>
          <w:trHeight w:val="531"/>
        </w:trPr>
        <w:tc>
          <w:tcPr>
            <w:tcW w:w="5400" w:type="dxa"/>
          </w:tcPr>
          <w:p w:rsidR="00A90EE9" w:rsidRPr="009164E3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A90EE9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A90EE9" w:rsidRPr="00073B28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RPr="00D13906" w:rsidTr="005B1094">
        <w:trPr>
          <w:trHeight w:val="70"/>
        </w:trPr>
        <w:tc>
          <w:tcPr>
            <w:tcW w:w="10080" w:type="dxa"/>
            <w:gridSpan w:val="2"/>
          </w:tcPr>
          <w:p w:rsidR="00A90EE9" w:rsidRPr="00D13906" w:rsidRDefault="00A90EE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A90EE9" w:rsidTr="005B1094">
        <w:trPr>
          <w:trHeight w:val="392"/>
        </w:trPr>
        <w:tc>
          <w:tcPr>
            <w:tcW w:w="5400" w:type="dxa"/>
          </w:tcPr>
          <w:p w:rsidR="00A90EE9" w:rsidRPr="00B52B0D" w:rsidRDefault="00A90EE9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A90EE9" w:rsidRPr="00B52B0D" w:rsidRDefault="00A90EE9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A90EE9" w:rsidTr="005B1094">
        <w:trPr>
          <w:trHeight w:val="690"/>
        </w:trPr>
        <w:tc>
          <w:tcPr>
            <w:tcW w:w="5400" w:type="dxa"/>
          </w:tcPr>
          <w:p w:rsidR="00A90EE9" w:rsidRDefault="00A90E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A90EE9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A90EE9" w:rsidRPr="00B52B0D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A90EE9" w:rsidRDefault="00A90EE9" w:rsidP="00870669">
      <w:pPr>
        <w:jc w:val="center"/>
        <w:rPr>
          <w:b/>
          <w:bCs/>
          <w:sz w:val="36"/>
          <w:szCs w:val="36"/>
          <w:lang w:bidi="th-TH"/>
        </w:rPr>
      </w:pPr>
    </w:p>
    <w:p w:rsidR="00A90EE9" w:rsidRDefault="00A90EE9" w:rsidP="00870669">
      <w:pPr>
        <w:jc w:val="center"/>
        <w:rPr>
          <w:b/>
          <w:bCs/>
          <w:sz w:val="36"/>
          <w:szCs w:val="36"/>
          <w:lang w:bidi="th-TH"/>
        </w:rPr>
      </w:pPr>
    </w:p>
    <w:p w:rsidR="00A90EE9" w:rsidRPr="00073B28" w:rsidRDefault="00A90EE9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A90EE9" w:rsidRDefault="00A90EE9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A90EE9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A90EE9" w:rsidRPr="00073B28" w:rsidRDefault="00A90EE9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A90EE9" w:rsidTr="00D13906">
        <w:tc>
          <w:tcPr>
            <w:tcW w:w="10080" w:type="dxa"/>
            <w:tcBorders>
              <w:bottom w:val="nil"/>
            </w:tcBorders>
          </w:tcPr>
          <w:p w:rsidR="00A90EE9" w:rsidRPr="00694DDF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A90EE9" w:rsidRPr="00E97858" w:rsidRDefault="00A90EE9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A90EE9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A90EE9" w:rsidRPr="00694DDF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A90EE9" w:rsidRPr="00073B28" w:rsidRDefault="00A90EE9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A90EE9" w:rsidTr="00D13906">
        <w:tc>
          <w:tcPr>
            <w:tcW w:w="10080" w:type="dxa"/>
            <w:tcBorders>
              <w:top w:val="single" w:sz="4" w:space="0" w:color="auto"/>
            </w:tcBorders>
          </w:tcPr>
          <w:p w:rsidR="00A90EE9" w:rsidRPr="00E97858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A90EE9" w:rsidTr="00D13906">
        <w:tc>
          <w:tcPr>
            <w:tcW w:w="10080" w:type="dxa"/>
          </w:tcPr>
          <w:p w:rsidR="00A90EE9" w:rsidRPr="00E97858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A90EE9" w:rsidRPr="00073B28" w:rsidRDefault="00A90EE9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A90EE9" w:rsidTr="00D13906">
        <w:tc>
          <w:tcPr>
            <w:tcW w:w="10080" w:type="dxa"/>
            <w:tcBorders>
              <w:bottom w:val="single" w:sz="4" w:space="0" w:color="auto"/>
            </w:tcBorders>
          </w:tcPr>
          <w:p w:rsidR="00A90EE9" w:rsidRPr="00E97858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A90EE9" w:rsidRPr="00233396" w:rsidRDefault="00A90EE9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A90EE9" w:rsidRDefault="00A90EE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A90EE9" w:rsidRDefault="00A90EE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A90EE9" w:rsidRPr="009164E3" w:rsidRDefault="00A90EE9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A90EE9" w:rsidRPr="00233396" w:rsidRDefault="00A90EE9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A90EE9" w:rsidTr="00D13906">
        <w:tc>
          <w:tcPr>
            <w:tcW w:w="10080" w:type="dxa"/>
            <w:gridSpan w:val="2"/>
          </w:tcPr>
          <w:p w:rsidR="00A90EE9" w:rsidRPr="000E1011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A90EE9" w:rsidTr="00D13906">
        <w:trPr>
          <w:trHeight w:val="435"/>
        </w:trPr>
        <w:tc>
          <w:tcPr>
            <w:tcW w:w="4680" w:type="dxa"/>
          </w:tcPr>
          <w:p w:rsidR="00A90EE9" w:rsidRDefault="00A90EE9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A90EE9" w:rsidRPr="000E1011" w:rsidRDefault="00A90EE9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A90EE9" w:rsidRPr="000E1011" w:rsidRDefault="00A90EE9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A90EE9" w:rsidTr="00D13906">
        <w:trPr>
          <w:trHeight w:val="1665"/>
        </w:trPr>
        <w:tc>
          <w:tcPr>
            <w:tcW w:w="4680" w:type="dxa"/>
          </w:tcPr>
          <w:p w:rsidR="00A90EE9" w:rsidRPr="000E1011" w:rsidRDefault="00A90EE9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A90EE9" w:rsidRPr="000E1011" w:rsidRDefault="00A90EE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A90EE9" w:rsidRPr="00AF7366" w:rsidRDefault="00A90EE9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A90EE9" w:rsidRPr="000E1011" w:rsidRDefault="00A90EE9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p w:rsidR="00A90EE9" w:rsidRDefault="00A90EE9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A90EE9" w:rsidTr="00D13906">
        <w:tc>
          <w:tcPr>
            <w:tcW w:w="10080" w:type="dxa"/>
            <w:gridSpan w:val="3"/>
          </w:tcPr>
          <w:p w:rsidR="00A90EE9" w:rsidRPr="00C34058" w:rsidRDefault="00A90EE9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A90EE9" w:rsidRPr="00135CDD" w:rsidRDefault="00A90EE9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A90EE9" w:rsidRDefault="00A90EE9" w:rsidP="00870669">
            <w:pPr>
              <w:rPr>
                <w:sz w:val="20"/>
                <w:cs/>
                <w:lang w:bidi="th-TH"/>
              </w:rPr>
            </w:pPr>
          </w:p>
        </w:tc>
      </w:tr>
      <w:tr w:rsidR="00A90EE9" w:rsidRPr="009164E3" w:rsidTr="00D13906">
        <w:tc>
          <w:tcPr>
            <w:tcW w:w="10080" w:type="dxa"/>
            <w:gridSpan w:val="3"/>
          </w:tcPr>
          <w:p w:rsidR="00A90EE9" w:rsidRPr="00C34058" w:rsidRDefault="00A90EE9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A90EE9" w:rsidTr="00D13906">
        <w:trPr>
          <w:cantSplit/>
          <w:trHeight w:val="525"/>
        </w:trPr>
        <w:tc>
          <w:tcPr>
            <w:tcW w:w="3960" w:type="dxa"/>
          </w:tcPr>
          <w:p w:rsidR="00A90EE9" w:rsidRPr="00135CDD" w:rsidRDefault="00A90EE9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A90EE9" w:rsidRPr="00135CDD" w:rsidRDefault="00A90EE9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A90EE9" w:rsidRPr="00135CDD" w:rsidRDefault="00A90EE9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A90EE9" w:rsidTr="00D13906">
        <w:trPr>
          <w:cantSplit/>
          <w:trHeight w:val="875"/>
        </w:trPr>
        <w:tc>
          <w:tcPr>
            <w:tcW w:w="3960" w:type="dxa"/>
          </w:tcPr>
          <w:p w:rsidR="00A90EE9" w:rsidRPr="00135CDD" w:rsidRDefault="00A90EE9" w:rsidP="00870669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ปรับปรุงระบบการเรียนการสอนให้มีความทันสมัย</w:t>
            </w:r>
          </w:p>
        </w:tc>
        <w:tc>
          <w:tcPr>
            <w:tcW w:w="2340" w:type="dxa"/>
          </w:tcPr>
          <w:p w:rsidR="00A90EE9" w:rsidRPr="00135CDD" w:rsidRDefault="00A90EE9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ปีการศึกษา 2557</w:t>
            </w:r>
          </w:p>
        </w:tc>
        <w:tc>
          <w:tcPr>
            <w:tcW w:w="3780" w:type="dxa"/>
          </w:tcPr>
          <w:p w:rsidR="00A90EE9" w:rsidRPr="00135CDD" w:rsidRDefault="00A90EE9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A90EE9" w:rsidRPr="00135CDD" w:rsidRDefault="00A90EE9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อาจารย์อุทัยวรรณ  ศรีวิชัย</w:t>
            </w:r>
          </w:p>
        </w:tc>
      </w:tr>
      <w:tr w:rsidR="00A90EE9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A90EE9" w:rsidRDefault="00A90E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A90EE9" w:rsidRDefault="00A90E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A90EE9" w:rsidRPr="00CC5858" w:rsidRDefault="00A90E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A90EE9" w:rsidRPr="00CC5858" w:rsidRDefault="00A90EE9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A90EE9" w:rsidRDefault="00A90EE9" w:rsidP="00870669">
      <w:pPr>
        <w:rPr>
          <w:b/>
          <w:bCs/>
          <w:lang w:bidi="ar-EG"/>
        </w:rPr>
      </w:pPr>
    </w:p>
    <w:p w:rsidR="00A90EE9" w:rsidRDefault="00A90EE9" w:rsidP="00870669">
      <w:pPr>
        <w:rPr>
          <w:rFonts w:ascii="Angsana New" w:hAnsi="Angsana New"/>
          <w:sz w:val="32"/>
          <w:szCs w:val="32"/>
          <w:lang w:bidi="th-TH"/>
        </w:rPr>
      </w:pPr>
    </w:p>
    <w:p w:rsidR="00A90EE9" w:rsidRDefault="00A90EE9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4" type="#_x0000_t75" alt="9uthaiwan.jpg" style="position:absolute;margin-left:177.75pt;margin-top:8.85pt;width:124.5pt;height:41.25pt;z-index:-251662848;visibility:visible">
            <v:imagedata r:id="rId7" o:title=""/>
          </v:shape>
        </w:pict>
      </w:r>
    </w:p>
    <w:p w:rsidR="00A90EE9" w:rsidRDefault="00A90EE9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A90EE9" w:rsidRDefault="00A90EE9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A90EE9" w:rsidRDefault="00A90EE9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A90EE9" w:rsidRPr="009164E3" w:rsidRDefault="00A90EE9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A90EE9" w:rsidRDefault="00A90EE9">
      <w:pPr>
        <w:rPr>
          <w:cs/>
          <w:lang w:bidi="th-TH"/>
        </w:rPr>
      </w:pPr>
    </w:p>
    <w:sectPr w:rsidR="00A90EE9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EE9" w:rsidRDefault="00A90EE9">
      <w:r>
        <w:separator/>
      </w:r>
    </w:p>
  </w:endnote>
  <w:endnote w:type="continuationSeparator" w:id="0">
    <w:p w:rsidR="00A90EE9" w:rsidRDefault="00A90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E9" w:rsidRDefault="00A90EE9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90EE9" w:rsidRDefault="00A90E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EE9" w:rsidRDefault="00A90EE9">
      <w:r>
        <w:separator/>
      </w:r>
    </w:p>
  </w:footnote>
  <w:footnote w:type="continuationSeparator" w:id="0">
    <w:p w:rsidR="00A90EE9" w:rsidRDefault="00A90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E9" w:rsidRDefault="00A90EE9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90EE9" w:rsidRDefault="00A90E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E9" w:rsidRDefault="00A90EE9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11</w:t>
    </w:r>
    <w:r>
      <w:rPr>
        <w:rStyle w:val="PageNumber"/>
        <w:rFonts w:cs="Angsana New"/>
      </w:rPr>
      <w:fldChar w:fldCharType="end"/>
    </w:r>
  </w:p>
  <w:p w:rsidR="00A90EE9" w:rsidRPr="007F3866" w:rsidRDefault="00A90EE9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0260"/>
    <w:rsid w:val="00073771"/>
    <w:rsid w:val="00073B28"/>
    <w:rsid w:val="000C58FE"/>
    <w:rsid w:val="000D4DCA"/>
    <w:rsid w:val="000D7CD6"/>
    <w:rsid w:val="000E1011"/>
    <w:rsid w:val="00135CDD"/>
    <w:rsid w:val="00175809"/>
    <w:rsid w:val="001D5CD1"/>
    <w:rsid w:val="00233396"/>
    <w:rsid w:val="0029644B"/>
    <w:rsid w:val="002B5459"/>
    <w:rsid w:val="002C1485"/>
    <w:rsid w:val="002E6D2F"/>
    <w:rsid w:val="002F0446"/>
    <w:rsid w:val="002F7D43"/>
    <w:rsid w:val="0035594B"/>
    <w:rsid w:val="00367CD3"/>
    <w:rsid w:val="00385347"/>
    <w:rsid w:val="003A3C27"/>
    <w:rsid w:val="003B387C"/>
    <w:rsid w:val="003C700C"/>
    <w:rsid w:val="003F5489"/>
    <w:rsid w:val="004017DD"/>
    <w:rsid w:val="004028E2"/>
    <w:rsid w:val="00402CC1"/>
    <w:rsid w:val="00433781"/>
    <w:rsid w:val="00476B3F"/>
    <w:rsid w:val="00482720"/>
    <w:rsid w:val="0049090A"/>
    <w:rsid w:val="004C084D"/>
    <w:rsid w:val="00516480"/>
    <w:rsid w:val="005279C0"/>
    <w:rsid w:val="00533E50"/>
    <w:rsid w:val="00543CF5"/>
    <w:rsid w:val="00551B8B"/>
    <w:rsid w:val="0055562D"/>
    <w:rsid w:val="005746A5"/>
    <w:rsid w:val="00592F04"/>
    <w:rsid w:val="005B1094"/>
    <w:rsid w:val="005C58D0"/>
    <w:rsid w:val="005C6330"/>
    <w:rsid w:val="005D3289"/>
    <w:rsid w:val="005E7452"/>
    <w:rsid w:val="005F7B09"/>
    <w:rsid w:val="00607DC5"/>
    <w:rsid w:val="00610E36"/>
    <w:rsid w:val="0063122D"/>
    <w:rsid w:val="00633090"/>
    <w:rsid w:val="00656882"/>
    <w:rsid w:val="0068043A"/>
    <w:rsid w:val="00694DDF"/>
    <w:rsid w:val="006B3D7B"/>
    <w:rsid w:val="006C05D7"/>
    <w:rsid w:val="006E7EB3"/>
    <w:rsid w:val="0070605C"/>
    <w:rsid w:val="007631B7"/>
    <w:rsid w:val="007C044D"/>
    <w:rsid w:val="007E441E"/>
    <w:rsid w:val="007F3866"/>
    <w:rsid w:val="00836A90"/>
    <w:rsid w:val="00840FF5"/>
    <w:rsid w:val="008516B7"/>
    <w:rsid w:val="00870669"/>
    <w:rsid w:val="008765F4"/>
    <w:rsid w:val="008A227F"/>
    <w:rsid w:val="0091538C"/>
    <w:rsid w:val="009164E3"/>
    <w:rsid w:val="00931B40"/>
    <w:rsid w:val="009371F3"/>
    <w:rsid w:val="00964655"/>
    <w:rsid w:val="009751D7"/>
    <w:rsid w:val="00987722"/>
    <w:rsid w:val="00994D17"/>
    <w:rsid w:val="009B4843"/>
    <w:rsid w:val="009F04F2"/>
    <w:rsid w:val="00A541F8"/>
    <w:rsid w:val="00A87E91"/>
    <w:rsid w:val="00A90EE9"/>
    <w:rsid w:val="00AE126A"/>
    <w:rsid w:val="00AF6ECF"/>
    <w:rsid w:val="00AF7366"/>
    <w:rsid w:val="00AF76C9"/>
    <w:rsid w:val="00B03CE5"/>
    <w:rsid w:val="00B15172"/>
    <w:rsid w:val="00B338D4"/>
    <w:rsid w:val="00B52B0D"/>
    <w:rsid w:val="00B65EBC"/>
    <w:rsid w:val="00B92E7D"/>
    <w:rsid w:val="00C03CCA"/>
    <w:rsid w:val="00C05995"/>
    <w:rsid w:val="00C27A9C"/>
    <w:rsid w:val="00C34058"/>
    <w:rsid w:val="00CA7F68"/>
    <w:rsid w:val="00CC28EE"/>
    <w:rsid w:val="00CC5858"/>
    <w:rsid w:val="00CD18F9"/>
    <w:rsid w:val="00CD4532"/>
    <w:rsid w:val="00CD5965"/>
    <w:rsid w:val="00CE339B"/>
    <w:rsid w:val="00CF3E6A"/>
    <w:rsid w:val="00D13906"/>
    <w:rsid w:val="00D4333F"/>
    <w:rsid w:val="00D50B96"/>
    <w:rsid w:val="00D80934"/>
    <w:rsid w:val="00D902F4"/>
    <w:rsid w:val="00D915D7"/>
    <w:rsid w:val="00DA2B29"/>
    <w:rsid w:val="00DD1208"/>
    <w:rsid w:val="00E51D95"/>
    <w:rsid w:val="00E55C74"/>
    <w:rsid w:val="00E809C6"/>
    <w:rsid w:val="00E83DDC"/>
    <w:rsid w:val="00E92325"/>
    <w:rsid w:val="00E97858"/>
    <w:rsid w:val="00EF5928"/>
    <w:rsid w:val="00F26CBE"/>
    <w:rsid w:val="00FB7216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02FE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02FE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02FE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2FE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1756</Words>
  <Characters>10015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2014-07-15T06:57:00Z</dcterms:created>
  <dcterms:modified xsi:type="dcterms:W3CDTF">2014-07-15T06:57:00Z</dcterms:modified>
</cp:coreProperties>
</file>