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04" w:rsidRPr="007F3866" w:rsidRDefault="00F52104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F52104" w:rsidRPr="007F3866" w:rsidRDefault="00F52104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F52104" w:rsidRPr="007F3866" w:rsidRDefault="00F52104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F52104" w:rsidRPr="007F3866" w:rsidRDefault="00F52104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F52104" w:rsidRPr="007F3866" w:rsidRDefault="00F52104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F52104" w:rsidRPr="007F3866" w:rsidRDefault="00F52104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52104" w:rsidRPr="007F3866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F52104" w:rsidRPr="007F3866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F52104" w:rsidRPr="007F3866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F52104" w:rsidRPr="007F3866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F52104" w:rsidRPr="007F3866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F52104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F52104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52104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52104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52104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52104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52104" w:rsidRPr="006D2C27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F52104" w:rsidRPr="007F3866" w:rsidRDefault="00F52104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F52104" w:rsidRDefault="00F52104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F52104" w:rsidRPr="00D902F4">
        <w:tc>
          <w:tcPr>
            <w:tcW w:w="2520" w:type="dxa"/>
            <w:tcBorders>
              <w:righ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F5210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F52104" w:rsidRPr="00D902F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F52104" w:rsidRPr="00D902F4">
        <w:tc>
          <w:tcPr>
            <w:tcW w:w="2520" w:type="dxa"/>
            <w:tcBorders>
              <w:right w:val="nil"/>
            </w:tcBorders>
          </w:tcPr>
          <w:p w:rsidR="00F52104" w:rsidRPr="00D902F4" w:rsidRDefault="00F52104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F52104" w:rsidRPr="00633090" w:rsidRDefault="00F52104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F52104" w:rsidRPr="00633090" w:rsidRDefault="00F52104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F52104" w:rsidRPr="00D902F4" w:rsidRDefault="00F52104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F52104" w:rsidRPr="00D902F4">
        <w:tc>
          <w:tcPr>
            <w:tcW w:w="3231" w:type="dxa"/>
            <w:gridSpan w:val="6"/>
            <w:tcBorders>
              <w:right w:val="nil"/>
            </w:tcBorders>
          </w:tcPr>
          <w:p w:rsidR="00F52104" w:rsidRPr="00D902F4" w:rsidRDefault="00F52104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F52104" w:rsidRPr="00AD6783" w:rsidRDefault="00F52104" w:rsidP="00147BDB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316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F52104" w:rsidRPr="00AD6783" w:rsidRDefault="00F52104" w:rsidP="00596378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bidi="th-TH"/>
              </w:rPr>
              <w:t>ภาวะผู้นำและการจัดการความขัดแย้ง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AD678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ในชุมชน</w:t>
            </w:r>
          </w:p>
        </w:tc>
      </w:tr>
      <w:tr w:rsidR="00F52104" w:rsidRPr="00D902F4">
        <w:tc>
          <w:tcPr>
            <w:tcW w:w="10081" w:type="dxa"/>
            <w:gridSpan w:val="11"/>
          </w:tcPr>
          <w:p w:rsidR="00F52104" w:rsidRPr="00402CC1" w:rsidRDefault="00F52104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F52104" w:rsidRPr="00D902F4">
        <w:tc>
          <w:tcPr>
            <w:tcW w:w="330" w:type="dxa"/>
            <w:tcBorders>
              <w:righ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F52104" w:rsidRPr="00D902F4" w:rsidRDefault="00F52104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F52104" w:rsidRPr="00D902F4">
        <w:tc>
          <w:tcPr>
            <w:tcW w:w="10081" w:type="dxa"/>
            <w:gridSpan w:val="11"/>
          </w:tcPr>
          <w:p w:rsidR="00F52104" w:rsidRPr="00870669" w:rsidRDefault="00F52104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F52104" w:rsidRPr="00D902F4">
        <w:tc>
          <w:tcPr>
            <w:tcW w:w="365" w:type="dxa"/>
            <w:gridSpan w:val="2"/>
            <w:tcBorders>
              <w:right w:val="nil"/>
            </w:tcBorders>
          </w:tcPr>
          <w:p w:rsidR="00F52104" w:rsidRPr="00870669" w:rsidRDefault="00F52104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52104" w:rsidRPr="00D902F4" w:rsidRDefault="00F52104" w:rsidP="00AE0BA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F52104" w:rsidRPr="00D902F4">
        <w:tc>
          <w:tcPr>
            <w:tcW w:w="365" w:type="dxa"/>
            <w:gridSpan w:val="2"/>
            <w:tcBorders>
              <w:right w:val="nil"/>
            </w:tcBorders>
          </w:tcPr>
          <w:p w:rsidR="00F52104" w:rsidRPr="00870669" w:rsidRDefault="00F52104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52104" w:rsidRPr="00D902F4" w:rsidRDefault="00F52104" w:rsidP="00AE0BA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F52104" w:rsidRPr="00D902F4">
        <w:tc>
          <w:tcPr>
            <w:tcW w:w="365" w:type="dxa"/>
            <w:gridSpan w:val="2"/>
            <w:tcBorders>
              <w:right w:val="nil"/>
            </w:tcBorders>
          </w:tcPr>
          <w:p w:rsidR="00F52104" w:rsidRPr="00870669" w:rsidRDefault="00F52104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F5210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52104" w:rsidRPr="00E5036A" w:rsidRDefault="00F52104" w:rsidP="00E5036A">
            <w:pP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2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3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 xml:space="preserve">และ 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4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>(สมทบ)</w:t>
            </w:r>
          </w:p>
        </w:tc>
        <w:tc>
          <w:tcPr>
            <w:tcW w:w="2523" w:type="dxa"/>
            <w:tcBorders>
              <w:lef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F52104" w:rsidRPr="00B338D4">
        <w:tc>
          <w:tcPr>
            <w:tcW w:w="10081" w:type="dxa"/>
            <w:gridSpan w:val="11"/>
          </w:tcPr>
          <w:p w:rsidR="00F52104" w:rsidRPr="00B338D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F52104" w:rsidRPr="00D902F4">
        <w:tc>
          <w:tcPr>
            <w:tcW w:w="330" w:type="dxa"/>
            <w:tcBorders>
              <w:righ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F52104" w:rsidRPr="00433781" w:rsidRDefault="00F52104" w:rsidP="00AF440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F52104" w:rsidRPr="00433781" w:rsidRDefault="00F52104" w:rsidP="00AE0BA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F52104" w:rsidRPr="00D902F4" w:rsidRDefault="00F52104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D902F4">
        <w:tc>
          <w:tcPr>
            <w:tcW w:w="10081" w:type="dxa"/>
            <w:gridSpan w:val="11"/>
          </w:tcPr>
          <w:p w:rsidR="00F52104" w:rsidRPr="00433781" w:rsidRDefault="00F52104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F52104" w:rsidRPr="00433781">
        <w:tc>
          <w:tcPr>
            <w:tcW w:w="365" w:type="dxa"/>
            <w:gridSpan w:val="2"/>
            <w:tcBorders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264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F52104" w:rsidRPr="00433781" w:rsidRDefault="00F52104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433781">
        <w:tc>
          <w:tcPr>
            <w:tcW w:w="365" w:type="dxa"/>
            <w:gridSpan w:val="2"/>
            <w:tcBorders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161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F52104" w:rsidRPr="00433781" w:rsidRDefault="00F52104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F52104" w:rsidRPr="00433781">
        <w:tc>
          <w:tcPr>
            <w:tcW w:w="365" w:type="dxa"/>
            <w:gridSpan w:val="2"/>
            <w:tcBorders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F52104" w:rsidRPr="00433781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F52104" w:rsidRPr="00433781" w:rsidRDefault="00F52104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F52104" w:rsidRPr="00D902F4">
        <w:tc>
          <w:tcPr>
            <w:tcW w:w="2339" w:type="dxa"/>
            <w:gridSpan w:val="4"/>
            <w:tcBorders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F52104" w:rsidRPr="00D902F4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Default="00F52104" w:rsidP="00870669">
      <w:pPr>
        <w:ind w:left="360"/>
        <w:rPr>
          <w:b/>
          <w:bCs/>
          <w:sz w:val="20"/>
          <w:szCs w:val="20"/>
          <w:lang w:bidi="th-TH"/>
        </w:rPr>
      </w:pPr>
    </w:p>
    <w:p w:rsidR="00F52104" w:rsidRPr="006B3D7B" w:rsidRDefault="00F52104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F52104" w:rsidRDefault="00F52104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F52104">
        <w:tc>
          <w:tcPr>
            <w:tcW w:w="10080" w:type="dxa"/>
            <w:gridSpan w:val="6"/>
          </w:tcPr>
          <w:p w:rsidR="00F52104" w:rsidRPr="005E7452" w:rsidRDefault="00F52104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F52104" w:rsidTr="005746A5">
        <w:trPr>
          <w:trHeight w:val="1259"/>
        </w:trPr>
        <w:tc>
          <w:tcPr>
            <w:tcW w:w="2878" w:type="dxa"/>
          </w:tcPr>
          <w:p w:rsidR="00F52104" w:rsidRPr="008516B7" w:rsidRDefault="00F5210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F52104" w:rsidRPr="008516B7" w:rsidRDefault="00F5210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F52104" w:rsidRPr="008516B7" w:rsidRDefault="00F5210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F52104" w:rsidRDefault="00F5210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F52104" w:rsidRPr="008516B7" w:rsidRDefault="00F5210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F52104" w:rsidTr="005746A5">
        <w:tc>
          <w:tcPr>
            <w:tcW w:w="2878" w:type="dxa"/>
          </w:tcPr>
          <w:p w:rsidR="00F52104" w:rsidRPr="00F9495D" w:rsidRDefault="00F52104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color w:val="000000"/>
                <w:sz w:val="28"/>
                <w:szCs w:val="28"/>
                <w:lang w:bidi="th-TH"/>
              </w:rPr>
              <w:t xml:space="preserve">- </w:t>
            </w:r>
            <w:r w:rsidRPr="00F9495D">
              <w:rPr>
                <w:rFonts w:ascii="Angsana New" w:hAnsi="Angsana New"/>
                <w:i/>
                <w:iCs/>
                <w:color w:val="000000"/>
                <w:sz w:val="28"/>
                <w:szCs w:val="28"/>
                <w:cs/>
                <w:lang w:bidi="th-TH"/>
              </w:rPr>
              <w:t xml:space="preserve">แนะนำรายวิชา การประเมินผล เนื้อหา ขอบเขต ความหมายและความสำคัญ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ของภาวะผู้นำและ</w:t>
            </w:r>
            <w:r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      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ผู้ตาม</w:t>
            </w:r>
          </w:p>
          <w:p w:rsidR="00F52104" w:rsidRPr="00F9495D" w:rsidRDefault="00F52104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- </w:t>
            </w:r>
            <w:bookmarkStart w:id="0" w:name="OLE_LINK1"/>
            <w:bookmarkStart w:id="1" w:name="OLE_LINK2"/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การบริหารจัดการสู่ภาวะผู้นำ</w:t>
            </w:r>
            <w:bookmarkEnd w:id="0"/>
            <w:bookmarkEnd w:id="1"/>
          </w:p>
          <w:p w:rsidR="00F52104" w:rsidRPr="00F9495D" w:rsidRDefault="00F52104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-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การบริหารจัดการในรูปแบบ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CEO</w:t>
            </w:r>
          </w:p>
        </w:tc>
        <w:tc>
          <w:tcPr>
            <w:tcW w:w="1800" w:type="dxa"/>
            <w:gridSpan w:val="2"/>
          </w:tcPr>
          <w:p w:rsidR="00F52104" w:rsidRPr="00596378" w:rsidRDefault="00F52104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F52104" w:rsidRDefault="00F52104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</w:p>
        </w:tc>
        <w:tc>
          <w:tcPr>
            <w:tcW w:w="3962" w:type="dxa"/>
          </w:tcPr>
          <w:p w:rsidR="00F52104" w:rsidRPr="00CF3E6A" w:rsidRDefault="00F52104" w:rsidP="00870669">
            <w:pPr>
              <w:rPr>
                <w:lang w:val="en-US" w:bidi="th-TH"/>
              </w:rPr>
            </w:pPr>
          </w:p>
        </w:tc>
      </w:tr>
      <w:tr w:rsidR="00F52104" w:rsidTr="005746A5">
        <w:tc>
          <w:tcPr>
            <w:tcW w:w="2878" w:type="dxa"/>
          </w:tcPr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</w:rPr>
              <w:t xml:space="preserve">-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เทคนิคการทำงานร่วมกันกับกลุ่ม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(Group Dynamics)</w:t>
            </w:r>
            <w:r w:rsidRPr="00F9495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</w:rPr>
              <w:t xml:space="preserve"> </w:t>
            </w:r>
            <w:r w:rsidRPr="00F9495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  <w:t>: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 กระบวนการ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>AIC</w:t>
            </w:r>
          </w:p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การใช้อำนาจและกลยุทธ์ให้เกิดอิทธิพล</w:t>
            </w:r>
          </w:p>
          <w:p w:rsidR="00F52104" w:rsidRPr="00F9495D" w:rsidRDefault="00F52104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คุณลักษณะ และทักษะสำคัญของผู้นำ</w:t>
            </w:r>
            <w:r w:rsidRPr="00E2502C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F52104" w:rsidRPr="00596378" w:rsidRDefault="00F52104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52104" w:rsidTr="005746A5">
        <w:tc>
          <w:tcPr>
            <w:tcW w:w="2878" w:type="dxa"/>
          </w:tcPr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ผู้นำกับพฤติกรรมที่มีประสิทธิผล</w:t>
            </w:r>
          </w:p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ทฤษฎีภาวะผู้นำตามสถานการณ์</w:t>
            </w:r>
          </w:p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ทฤษฎีวิถีทาง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lang w:bidi="th-TH"/>
              </w:rPr>
              <w:t>–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 xml:space="preserve"> เป้าหมาย</w:t>
            </w:r>
          </w:p>
        </w:tc>
        <w:tc>
          <w:tcPr>
            <w:tcW w:w="1800" w:type="dxa"/>
            <w:gridSpan w:val="2"/>
          </w:tcPr>
          <w:p w:rsidR="00F52104" w:rsidRPr="00596378" w:rsidRDefault="00F52104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52104" w:rsidTr="005746A5">
        <w:tc>
          <w:tcPr>
            <w:tcW w:w="2878" w:type="dxa"/>
          </w:tcPr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ผู้นำการเปลี่ยนแปลง</w:t>
            </w:r>
          </w:p>
          <w:p w:rsidR="00F52104" w:rsidRPr="00F9495D" w:rsidRDefault="00F52104" w:rsidP="00F9495D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ภาวะผู้นำเชิงกลยุทธ์</w:t>
            </w:r>
          </w:p>
          <w:p w:rsidR="00F52104" w:rsidRPr="00F9495D" w:rsidRDefault="00F52104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แนวโน้มภาวะผู้นำในอนาคต</w:t>
            </w:r>
          </w:p>
        </w:tc>
        <w:tc>
          <w:tcPr>
            <w:tcW w:w="1800" w:type="dxa"/>
            <w:gridSpan w:val="2"/>
          </w:tcPr>
          <w:p w:rsidR="00F52104" w:rsidRPr="00596378" w:rsidRDefault="00F52104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52104" w:rsidTr="00AE0BAE">
        <w:tc>
          <w:tcPr>
            <w:tcW w:w="2878" w:type="dxa"/>
          </w:tcPr>
          <w:p w:rsidR="00F52104" w:rsidRPr="00F9495D" w:rsidRDefault="00F52104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จิตวิทยากับการสร้างเสริมสันติภาพ</w:t>
            </w:r>
          </w:p>
          <w:p w:rsidR="00F52104" w:rsidRPr="00F9495D" w:rsidRDefault="00F52104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ปรัชญาและศาสนาเพื่อสันติภาพ</w:t>
            </w:r>
          </w:p>
          <w:p w:rsidR="00F52104" w:rsidRPr="00F9495D" w:rsidRDefault="00F52104" w:rsidP="00AE0BAE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F9495D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สันติภาพภายใต้เงื่อนไขของความขัดแย้งทางสังคมและการเมือง</w:t>
            </w:r>
          </w:p>
          <w:p w:rsidR="00F52104" w:rsidRDefault="00F52104" w:rsidP="00AE0BAE">
            <w:pPr>
              <w:pStyle w:val="Heading7"/>
              <w:spacing w:before="120"/>
              <w:rPr>
                <w:sz w:val="20"/>
                <w:szCs w:val="20"/>
                <w:cs/>
              </w:rPr>
            </w:pPr>
          </w:p>
        </w:tc>
        <w:tc>
          <w:tcPr>
            <w:tcW w:w="1800" w:type="dxa"/>
            <w:gridSpan w:val="2"/>
          </w:tcPr>
          <w:p w:rsidR="00F52104" w:rsidRDefault="00F52104" w:rsidP="00AE0BAE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</w:tcPr>
          <w:p w:rsidR="00F52104" w:rsidRDefault="00F52104" w:rsidP="00AE0BA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F52104" w:rsidRDefault="00F52104" w:rsidP="00AE0BA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52104" w:rsidTr="005746A5">
        <w:tc>
          <w:tcPr>
            <w:tcW w:w="2878" w:type="dxa"/>
          </w:tcPr>
          <w:p w:rsidR="00F52104" w:rsidRPr="00027AC7" w:rsidRDefault="00F52104" w:rsidP="00027AC7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การบริหารความขัดแย้งเพื่อสร้างสันติภาพ</w:t>
            </w:r>
          </w:p>
          <w:p w:rsidR="00F52104" w:rsidRPr="00027AC7" w:rsidRDefault="00F52104" w:rsidP="00027AC7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 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การศึกษาและสันติภาพ</w:t>
            </w:r>
          </w:p>
          <w:p w:rsidR="00F52104" w:rsidRPr="00027AC7" w:rsidRDefault="00F52104" w:rsidP="00027AC7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</w:rPr>
              <w:t xml:space="preserve"> </w:t>
            </w:r>
            <w:r w:rsidRPr="00027AC7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มนุษย์กับสันติภาพและการแสวงหาสันติภาพในโลกปัจจุบัน</w:t>
            </w:r>
          </w:p>
          <w:p w:rsidR="00F52104" w:rsidRDefault="00F52104" w:rsidP="00596378">
            <w:pPr>
              <w:pStyle w:val="Heading7"/>
              <w:spacing w:before="120"/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F52104" w:rsidRDefault="00F52104" w:rsidP="00596378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F52104" w:rsidRDefault="00F5210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52104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F52104" w:rsidRPr="005E7452" w:rsidRDefault="00F52104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F52104" w:rsidRPr="00656882" w:rsidRDefault="00F52104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F52104" w:rsidRPr="0065431B" w:rsidRDefault="00F52104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F52104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5E7452" w:rsidRDefault="00F52104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F52104" w:rsidRPr="005E7452" w:rsidRDefault="00F52104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F52104" w:rsidRPr="002C1485" w:rsidRDefault="00F52104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F52104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CE339B" w:rsidRDefault="00F5210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52104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D80934" w:rsidRDefault="00F5210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F52104" w:rsidRPr="00D80934" w:rsidRDefault="00F5210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D80934" w:rsidRDefault="00F5210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F52104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52104" w:rsidRPr="00D80934" w:rsidRDefault="00F5210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F52104" w:rsidRPr="00D80934" w:rsidRDefault="00F5210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52104" w:rsidRPr="00D80934" w:rsidRDefault="00F5210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F52104" w:rsidRPr="004017DD" w:rsidTr="004017DD">
        <w:trPr>
          <w:cantSplit/>
          <w:trHeight w:val="530"/>
        </w:trPr>
        <w:tc>
          <w:tcPr>
            <w:tcW w:w="2880" w:type="dxa"/>
          </w:tcPr>
          <w:p w:rsidR="00F52104" w:rsidRPr="004017DD" w:rsidRDefault="00F52104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F52104" w:rsidRPr="004017DD" w:rsidRDefault="00F52104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F52104" w:rsidRPr="004017DD" w:rsidRDefault="00F52104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F52104" w:rsidRPr="004017DD" w:rsidRDefault="00F52104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F52104" w:rsidRPr="005746A5" w:rsidTr="004017DD">
        <w:trPr>
          <w:cantSplit/>
          <w:trHeight w:val="530"/>
        </w:trPr>
        <w:tc>
          <w:tcPr>
            <w:tcW w:w="2880" w:type="dxa"/>
          </w:tcPr>
          <w:p w:rsidR="00F52104" w:rsidRPr="004017DD" w:rsidRDefault="00F52104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776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F52104" w:rsidRPr="004017DD" w:rsidRDefault="00F52104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F52104" w:rsidRDefault="00F52104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F52104" w:rsidRDefault="00F52104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F52104" w:rsidRPr="00FF0143" w:rsidRDefault="00F52104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F52104" w:rsidRDefault="00F52104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F52104" w:rsidRDefault="00F52104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F52104" w:rsidRDefault="00F52104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F52104" w:rsidRPr="00AA1FC7" w:rsidRDefault="00F52104" w:rsidP="00AA1FC7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F52104" w:rsidRPr="005746A5" w:rsidRDefault="00F52104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F52104" w:rsidRPr="004017DD" w:rsidRDefault="00F52104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F52104" w:rsidRDefault="00F52104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F52104" w:rsidRPr="004017DD" w:rsidRDefault="00F52104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F52104" w:rsidRPr="004017DD" w:rsidRDefault="00F52104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F52104" w:rsidRPr="007821D7" w:rsidRDefault="00F52104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F52104" w:rsidTr="00B65EBC">
        <w:trPr>
          <w:cantSplit/>
        </w:trPr>
        <w:tc>
          <w:tcPr>
            <w:tcW w:w="10080" w:type="dxa"/>
            <w:gridSpan w:val="6"/>
          </w:tcPr>
          <w:p w:rsidR="00F52104" w:rsidRPr="00073B28" w:rsidRDefault="00F52104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F52104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F52104" w:rsidRPr="005746A5" w:rsidRDefault="00F5210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F52104" w:rsidRPr="005746A5" w:rsidRDefault="00F5210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F52104" w:rsidRPr="005746A5" w:rsidRDefault="00F52104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F52104" w:rsidRPr="005746A5" w:rsidRDefault="00F5210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F52104" w:rsidRPr="005746A5" w:rsidRDefault="00F5210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F52104" w:rsidRPr="005746A5" w:rsidRDefault="00F5210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F52104" w:rsidTr="003A3C27">
        <w:trPr>
          <w:cantSplit/>
          <w:trHeight w:val="465"/>
        </w:trPr>
        <w:tc>
          <w:tcPr>
            <w:tcW w:w="1800" w:type="dxa"/>
            <w:vMerge/>
          </w:tcPr>
          <w:p w:rsidR="00F52104" w:rsidRPr="00073B28" w:rsidRDefault="00F52104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F52104" w:rsidRPr="00073B28" w:rsidRDefault="00F52104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F52104" w:rsidRPr="00073B28" w:rsidRDefault="00F52104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F52104" w:rsidRPr="004C084D" w:rsidRDefault="00F52104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F52104" w:rsidRPr="004C084D" w:rsidRDefault="00F52104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F52104" w:rsidRPr="00073B28" w:rsidRDefault="00F52104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F52104" w:rsidRPr="005746A5" w:rsidTr="003A3C27">
        <w:trPr>
          <w:cantSplit/>
          <w:trHeight w:val="4967"/>
        </w:trPr>
        <w:tc>
          <w:tcPr>
            <w:tcW w:w="1800" w:type="dxa"/>
          </w:tcPr>
          <w:p w:rsidR="00F52104" w:rsidRPr="003A3C27" w:rsidRDefault="00F52104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-.3pt;width:9.75pt;height:5.15pt;flip:y;z-index:2516398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408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878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418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428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52104" w:rsidRPr="005746A5" w:rsidRDefault="00F52104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459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449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439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F52104" w:rsidRPr="00963E44" w:rsidRDefault="00F52104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F52104" w:rsidRPr="00C41AB5" w:rsidRDefault="00F52104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F52104" w:rsidRPr="00073B28" w:rsidRDefault="00F5210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52104" w:rsidRPr="00073B28" w:rsidRDefault="00F5210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F52104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F52104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F52104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F52104" w:rsidRPr="004C084D" w:rsidRDefault="00F5210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F52104" w:rsidRPr="004C084D" w:rsidRDefault="00F5210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F52104" w:rsidRPr="00482720" w:rsidTr="0068043A">
        <w:trPr>
          <w:cantSplit/>
          <w:trHeight w:val="386"/>
        </w:trPr>
        <w:tc>
          <w:tcPr>
            <w:tcW w:w="1800" w:type="dxa"/>
          </w:tcPr>
          <w:p w:rsidR="00F52104" w:rsidRPr="00482720" w:rsidRDefault="00F52104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800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902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46976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-.1pt;width:9.75pt;height:5.15pt;flip:y;z-index:25168076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75pt;width:9.75pt;height:5.15pt;flip:y;z-index:25165004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F52104" w:rsidRPr="00482720" w:rsidRDefault="00F52104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3.6pt;margin-top:.85pt;width:9.75pt;height:5.15pt;flip:y;z-index:25165107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F52104" w:rsidRPr="00482720" w:rsidRDefault="00F52104" w:rsidP="00AF4406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35pt;width:9.75pt;height:5.15pt;flip:y;z-index:2516541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2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2pt;margin-top:1.0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F52104" w:rsidRPr="00963E44" w:rsidRDefault="00F52104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F52104" w:rsidRPr="00482720" w:rsidRDefault="00F52104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F52104" w:rsidRPr="00482720" w:rsidRDefault="00F52104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52104" w:rsidRPr="00482720" w:rsidRDefault="00F52104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F52104" w:rsidRPr="005746A5" w:rsidTr="003A3C27">
        <w:trPr>
          <w:cantSplit/>
          <w:trHeight w:val="386"/>
        </w:trPr>
        <w:tc>
          <w:tcPr>
            <w:tcW w:w="1800" w:type="dxa"/>
          </w:tcPr>
          <w:p w:rsidR="00F52104" w:rsidRPr="003A3C27" w:rsidRDefault="00F52104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-.3pt;width:9.75pt;height:5.15pt;flip:y;z-index:2516561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1.15pt;width:9.75pt;height:5.15pt;flip:y;z-index:2516572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3" type="#_x0000_t32" style="position:absolute;margin-left:43.5pt;margin-top:14.45pt;width:0;height:0;z-index:25165516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1.25pt;width:9.75pt;height:5.15pt;flip:y;z-index:2516817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3.6pt;margin-top:.75pt;width:9.75pt;height:5.15pt;flip:y;z-index:2516582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3.6pt;margin-top:.85pt;width:9.75pt;height:5.15pt;flip:y;z-index:2516592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52104" w:rsidRPr="005746A5" w:rsidRDefault="00F52104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35pt;width:9.75pt;height:5.15pt;flip:y;z-index:2516623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2pt;margin-top:1.2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2pt;margin-top:1.0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F52104" w:rsidRPr="00963E44" w:rsidRDefault="00F52104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F52104" w:rsidRPr="00073B28" w:rsidRDefault="00F52104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F52104" w:rsidRPr="00073B28" w:rsidRDefault="00F5210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52104" w:rsidRPr="00073B28" w:rsidRDefault="00F5210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F52104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F52104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F52104" w:rsidRPr="004C084D" w:rsidRDefault="00F5210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F52104" w:rsidRPr="004C084D" w:rsidRDefault="00F5210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F52104" w:rsidRPr="005746A5" w:rsidRDefault="00F5210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F52104" w:rsidRPr="005746A5" w:rsidTr="0068043A">
        <w:trPr>
          <w:cantSplit/>
          <w:trHeight w:val="386"/>
        </w:trPr>
        <w:tc>
          <w:tcPr>
            <w:tcW w:w="1800" w:type="dxa"/>
          </w:tcPr>
          <w:p w:rsidR="00F52104" w:rsidRPr="003A3C27" w:rsidRDefault="00F52104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-.3pt;width:9.75pt;height:5.15pt;flip:y;z-index:25166438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15pt;width:9.75pt;height:5.15pt;flip:y;z-index:2516654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2" type="#_x0000_t32" style="position:absolute;margin-left:43.5pt;margin-top:14.45pt;width:0;height:0;z-index:25166336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.8pt;width:9.75pt;height:5.15pt;flip:y;z-index:2516828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64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74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52104" w:rsidRPr="005746A5" w:rsidRDefault="00F52104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705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F52104" w:rsidRPr="00963E44" w:rsidRDefault="00F52104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F52104" w:rsidRPr="00073B28" w:rsidRDefault="00F52104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F52104" w:rsidRPr="00073B28" w:rsidRDefault="00F52104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52104" w:rsidRPr="00073B28" w:rsidRDefault="00F52104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F52104" w:rsidRPr="005746A5" w:rsidTr="003A3C27">
        <w:trPr>
          <w:cantSplit/>
          <w:trHeight w:val="386"/>
        </w:trPr>
        <w:tc>
          <w:tcPr>
            <w:tcW w:w="1800" w:type="dxa"/>
          </w:tcPr>
          <w:p w:rsidR="00F52104" w:rsidRPr="003A3C27" w:rsidRDefault="00F52104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-.3pt;width:9.75pt;height:5.15pt;flip:y;z-index:25167257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36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155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838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.75pt;width:9.75pt;height:5.15pt;flip:y;z-index:2516746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.85pt;width:9.75pt;height:5.15pt;flip:y;z-index:2516756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52104" w:rsidRPr="005746A5" w:rsidRDefault="00F52104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2pt;margin-top:1.35pt;width:9.75pt;height:5.15pt;flip:y;z-index:2516787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2pt;margin-top:1.2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2pt;margin-top:1.0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52104" w:rsidRPr="00963E44" w:rsidRDefault="00F52104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52104" w:rsidRPr="00963E44" w:rsidRDefault="00F52104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F52104" w:rsidRPr="00963E44" w:rsidRDefault="00F52104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F52104" w:rsidRPr="00073B28" w:rsidRDefault="00F52104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F52104" w:rsidRPr="00073B28" w:rsidRDefault="00F5210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52104" w:rsidRPr="00073B28" w:rsidRDefault="00F5210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F52104" w:rsidRDefault="00F52104"/>
    <w:p w:rsidR="00F52104" w:rsidRDefault="00F52104"/>
    <w:p w:rsidR="00F52104" w:rsidRDefault="00F52104"/>
    <w:p w:rsidR="00F52104" w:rsidRDefault="00F52104"/>
    <w:p w:rsidR="00F52104" w:rsidRDefault="00F52104"/>
    <w:p w:rsidR="00F52104" w:rsidRDefault="00F52104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F52104">
        <w:trPr>
          <w:trHeight w:val="1070"/>
        </w:trPr>
        <w:tc>
          <w:tcPr>
            <w:tcW w:w="10080" w:type="dxa"/>
          </w:tcPr>
          <w:p w:rsidR="00F52104" w:rsidRPr="00994D17" w:rsidRDefault="00F5210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F52104" w:rsidRPr="00870669" w:rsidRDefault="00F52104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F52104" w:rsidRPr="00870669" w:rsidRDefault="00F5210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52104" w:rsidRPr="00073B28" w:rsidRDefault="00F5210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F52104" w:rsidRDefault="00F52104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F52104" w:rsidRPr="007F3866" w:rsidRDefault="00F52104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"/>
        <w:gridCol w:w="341"/>
        <w:gridCol w:w="525"/>
        <w:gridCol w:w="3989"/>
        <w:gridCol w:w="1158"/>
        <w:gridCol w:w="896"/>
        <w:gridCol w:w="1294"/>
        <w:gridCol w:w="1880"/>
      </w:tblGrid>
      <w:tr w:rsidR="00F52104" w:rsidRPr="00870669" w:rsidTr="003C75FF">
        <w:trPr>
          <w:trHeight w:val="532"/>
        </w:trPr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CD3F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F52104" w:rsidRPr="00870669" w:rsidTr="003C75FF">
        <w:trPr>
          <w:trHeight w:val="449"/>
        </w:trPr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CD3F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47" w:type="dxa"/>
            <w:gridSpan w:val="2"/>
            <w:tcBorders>
              <w:top w:val="nil"/>
              <w:left w:val="nil"/>
              <w:right w:val="nil"/>
            </w:tcBorders>
          </w:tcPr>
          <w:p w:rsidR="00F52104" w:rsidRPr="00CD3F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br/>
              <w:t xml:space="preserve">กลุ่มที่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:rsidR="00F52104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F52104" w:rsidRPr="00870669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94" w:type="dxa"/>
          </w:tcPr>
          <w:p w:rsidR="00F52104" w:rsidRPr="00870669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13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33.33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13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33.33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5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12.82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4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10.26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2.56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172AD9" w:rsidRDefault="00F5210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2.56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3C75F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W</w:t>
            </w:r>
          </w:p>
        </w:tc>
        <w:tc>
          <w:tcPr>
            <w:tcW w:w="896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 </w:t>
            </w:r>
          </w:p>
        </w:tc>
        <w:tc>
          <w:tcPr>
            <w:tcW w:w="1294" w:type="dxa"/>
          </w:tcPr>
          <w:p w:rsidR="00F52104" w:rsidRPr="003C75FF" w:rsidRDefault="00F52104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3C75FF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5.13 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F52104" w:rsidRPr="00DD0630" w:rsidRDefault="00F52104" w:rsidP="00172AD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36</w:t>
            </w:r>
          </w:p>
        </w:tc>
        <w:tc>
          <w:tcPr>
            <w:tcW w:w="1294" w:type="dxa"/>
          </w:tcPr>
          <w:p w:rsidR="00F52104" w:rsidRPr="00DD0630" w:rsidRDefault="00F52104" w:rsidP="008E2D6B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92.3</w:t>
            </w:r>
            <w:r w:rsidRPr="00DD0630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870669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7" w:type="dxa"/>
            <w:gridSpan w:val="2"/>
          </w:tcPr>
          <w:p w:rsidR="00F52104" w:rsidRPr="00870669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F52104" w:rsidRPr="00DD0630" w:rsidRDefault="00F52104" w:rsidP="00E835F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294" w:type="dxa"/>
          </w:tcPr>
          <w:p w:rsidR="00F52104" w:rsidRPr="00DD0630" w:rsidRDefault="00F52104" w:rsidP="008E2D6B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7.69</w:t>
            </w:r>
          </w:p>
        </w:tc>
        <w:tc>
          <w:tcPr>
            <w:tcW w:w="1880" w:type="dxa"/>
            <w:tcBorders>
              <w:top w:val="nil"/>
              <w:bottom w:val="nil"/>
              <w:right w:val="nil"/>
            </w:tcBorders>
          </w:tcPr>
          <w:p w:rsidR="00F52104" w:rsidRPr="00870669" w:rsidRDefault="00F5210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bottom w:val="nil"/>
              <w:right w:val="nil"/>
            </w:tcBorders>
          </w:tcPr>
          <w:p w:rsidR="00F52104" w:rsidRDefault="00F52104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F52104" w:rsidRPr="00CD3F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CD3F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กลุ่มที่ </w:t>
            </w:r>
            <w:r w:rsidRPr="00CD3F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(สมทบ)</w:t>
            </w:r>
          </w:p>
          <w:tbl>
            <w:tblPr>
              <w:tblW w:w="0" w:type="auto"/>
              <w:tblInd w:w="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5576"/>
              <w:gridCol w:w="1591"/>
              <w:gridCol w:w="1750"/>
            </w:tblGrid>
            <w:tr w:rsidR="00F52104" w:rsidTr="003B5FD8">
              <w:trPr>
                <w:trHeight w:val="385"/>
              </w:trPr>
              <w:tc>
                <w:tcPr>
                  <w:tcW w:w="5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ระดับคะแนน</w:t>
                  </w: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 (เกรด)</w:t>
                  </w:r>
                </w:p>
              </w:tc>
              <w:tc>
                <w:tcPr>
                  <w:tcW w:w="159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จำนวน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ร้อยละ</w:t>
                  </w:r>
                </w:p>
              </w:tc>
            </w:tr>
            <w:tr w:rsidR="00F52104" w:rsidTr="003B5FD8">
              <w:trPr>
                <w:trHeight w:val="368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6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28.58 </w:t>
                  </w:r>
                </w:p>
              </w:tc>
            </w:tr>
            <w:tr w:rsidR="00F52104" w:rsidTr="003B5FD8">
              <w:trPr>
                <w:trHeight w:val="419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B+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11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52.38 </w:t>
                  </w:r>
                </w:p>
              </w:tc>
            </w:tr>
            <w:tr w:rsidR="00F52104" w:rsidTr="003B5FD8">
              <w:trPr>
                <w:trHeight w:val="452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9.52 </w:t>
                  </w:r>
                </w:p>
              </w:tc>
            </w:tr>
            <w:tr w:rsidR="00F52104" w:rsidTr="003B5FD8">
              <w:trPr>
                <w:trHeight w:val="201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C+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2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9.52</w:t>
                  </w:r>
                </w:p>
              </w:tc>
            </w:tr>
            <w:tr w:rsidR="00F52104" w:rsidTr="003B5FD8">
              <w:trPr>
                <w:trHeight w:val="214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F52104" w:rsidTr="003B5FD8">
              <w:trPr>
                <w:trHeight w:val="147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D+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F52104" w:rsidTr="003B5FD8">
              <w:trPr>
                <w:trHeight w:val="198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F52104" w:rsidTr="003B5FD8">
              <w:trPr>
                <w:trHeight w:val="234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3B5FD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F52104" w:rsidTr="003B5FD8">
              <w:trPr>
                <w:trHeight w:val="268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ผ่าน </w:t>
                  </w: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(P, S)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21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100</w:t>
                  </w:r>
                </w:p>
              </w:tc>
            </w:tr>
            <w:tr w:rsidR="00F52104" w:rsidTr="003B5FD8">
              <w:trPr>
                <w:trHeight w:val="214"/>
              </w:trPr>
              <w:tc>
                <w:tcPr>
                  <w:tcW w:w="55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ไม่ผ่าน  </w:t>
                  </w: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(U</w:t>
                  </w: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)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104" w:rsidRPr="003B5FD8" w:rsidRDefault="00F52104" w:rsidP="003B5FD8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-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52104" w:rsidRPr="003B5FD8" w:rsidRDefault="00F52104" w:rsidP="003B5FD8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3B5FD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-</w:t>
                  </w:r>
                </w:p>
              </w:tc>
            </w:tr>
          </w:tbl>
          <w:p w:rsidR="00F52104" w:rsidRDefault="00F52104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F52104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F52104" w:rsidRPr="00870669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F52104" w:rsidRPr="00870669" w:rsidTr="003C75FF"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104" w:rsidRPr="00870669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F52104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F52104" w:rsidRDefault="00F5210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top w:val="nil"/>
              <w:left w:val="nil"/>
              <w:right w:val="nil"/>
            </w:tcBorders>
          </w:tcPr>
          <w:p w:rsidR="00F52104" w:rsidRPr="00367CD3" w:rsidRDefault="00F52104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8" w:type="dxa"/>
            <w:gridSpan w:val="4"/>
          </w:tcPr>
          <w:p w:rsidR="00F52104" w:rsidRPr="00367CD3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F52104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Default="00F52104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52104" w:rsidRDefault="00F52104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8" w:type="dxa"/>
            <w:gridSpan w:val="4"/>
          </w:tcPr>
          <w:p w:rsidR="00F52104" w:rsidRPr="009164E3" w:rsidRDefault="00F52104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top w:val="nil"/>
              <w:left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8" w:type="dxa"/>
            <w:gridSpan w:val="4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F52104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8" w:type="dxa"/>
            <w:gridSpan w:val="4"/>
          </w:tcPr>
          <w:p w:rsidR="00F52104" w:rsidRPr="009164E3" w:rsidRDefault="00F5210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8" w:type="dxa"/>
            <w:gridSpan w:val="4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8" w:type="dxa"/>
            <w:gridSpan w:val="4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F52104" w:rsidRPr="0005325C" w:rsidRDefault="00F5210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8" w:type="dxa"/>
            <w:gridSpan w:val="4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8" w:type="dxa"/>
            <w:gridSpan w:val="4"/>
          </w:tcPr>
          <w:p w:rsidR="00F52104" w:rsidRPr="009164E3" w:rsidRDefault="00F5210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F52104" w:rsidRPr="00367CD3" w:rsidRDefault="00F52104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8" w:type="dxa"/>
            <w:gridSpan w:val="4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8" w:type="dxa"/>
            <w:gridSpan w:val="4"/>
          </w:tcPr>
          <w:p w:rsidR="00F52104" w:rsidRPr="009164E3" w:rsidRDefault="00F5210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3C75FF">
        <w:trPr>
          <w:gridBefore w:val="1"/>
          <w:wBefore w:w="12" w:type="dxa"/>
          <w:trHeight w:val="240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7" w:type="dxa"/>
            <w:gridSpan w:val="5"/>
            <w:tcBorders>
              <w:left w:val="nil"/>
              <w:right w:val="nil"/>
            </w:tcBorders>
          </w:tcPr>
          <w:p w:rsidR="00F52104" w:rsidRPr="00367CD3" w:rsidRDefault="00F52104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F52104" w:rsidRPr="009164E3" w:rsidTr="003C75FF">
        <w:trPr>
          <w:gridBefore w:val="1"/>
          <w:wBefore w:w="12" w:type="dxa"/>
          <w:trHeight w:val="231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8" w:type="dxa"/>
            <w:gridSpan w:val="4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3C75FF">
        <w:trPr>
          <w:gridBefore w:val="1"/>
          <w:wBefore w:w="12" w:type="dxa"/>
          <w:trHeight w:val="3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8" w:type="dxa"/>
            <w:gridSpan w:val="4"/>
          </w:tcPr>
          <w:p w:rsidR="00F52104" w:rsidRPr="009164E3" w:rsidRDefault="00F5210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F52104" w:rsidRDefault="00F52104"/>
    <w:p w:rsidR="00F52104" w:rsidRDefault="00F52104"/>
    <w:p w:rsidR="00F52104" w:rsidRDefault="00F52104">
      <w:pPr>
        <w:rPr>
          <w:lang w:bidi="th-TH"/>
        </w:rPr>
      </w:pPr>
    </w:p>
    <w:p w:rsidR="00F52104" w:rsidRDefault="00F52104">
      <w:pPr>
        <w:rPr>
          <w:lang w:bidi="th-TH"/>
        </w:rPr>
      </w:pPr>
    </w:p>
    <w:p w:rsidR="00F52104" w:rsidRPr="00765FF1" w:rsidRDefault="00F52104">
      <w:pPr>
        <w:rPr>
          <w:lang w:val="en-US" w:bidi="th-TH"/>
        </w:rPr>
      </w:pPr>
    </w:p>
    <w:p w:rsidR="00F52104" w:rsidRDefault="00F52104"/>
    <w:p w:rsidR="00F52104" w:rsidRDefault="00F52104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F52104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5210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5210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F52104" w:rsidRPr="00367CD3" w:rsidRDefault="00F52104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F5210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5210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52104" w:rsidRPr="00367CD3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F52104" w:rsidRPr="008A227F" w:rsidRDefault="00F5210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52104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F52104" w:rsidRDefault="00F5210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F52104" w:rsidRPr="009164E3" w:rsidRDefault="00F5210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F52104" w:rsidRDefault="00F52104" w:rsidP="00870669">
      <w:pPr>
        <w:rPr>
          <w:b/>
          <w:bCs/>
          <w:sz w:val="28"/>
          <w:szCs w:val="28"/>
          <w:lang w:bidi="th-TH"/>
        </w:rPr>
      </w:pPr>
    </w:p>
    <w:p w:rsidR="00F52104" w:rsidRDefault="00F52104" w:rsidP="00870669">
      <w:pPr>
        <w:rPr>
          <w:b/>
          <w:bCs/>
          <w:sz w:val="28"/>
          <w:szCs w:val="28"/>
          <w:lang w:bidi="th-TH"/>
        </w:rPr>
      </w:pPr>
    </w:p>
    <w:p w:rsidR="00F52104" w:rsidRDefault="00F52104" w:rsidP="00870669">
      <w:pPr>
        <w:rPr>
          <w:b/>
          <w:bCs/>
          <w:sz w:val="28"/>
          <w:szCs w:val="28"/>
          <w:lang w:bidi="th-TH"/>
        </w:rPr>
      </w:pPr>
    </w:p>
    <w:p w:rsidR="00F52104" w:rsidRPr="00533E50" w:rsidRDefault="00F52104" w:rsidP="00870669">
      <w:pPr>
        <w:rPr>
          <w:b/>
          <w:bCs/>
          <w:sz w:val="28"/>
          <w:szCs w:val="28"/>
          <w:cs/>
          <w:lang w:bidi="th-TH"/>
        </w:rPr>
      </w:pPr>
    </w:p>
    <w:p w:rsidR="00F52104" w:rsidRDefault="00F52104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F52104" w:rsidRPr="005D3289" w:rsidRDefault="00F52104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F52104" w:rsidRPr="00D13906" w:rsidTr="005B1094">
        <w:trPr>
          <w:trHeight w:val="70"/>
        </w:trPr>
        <w:tc>
          <w:tcPr>
            <w:tcW w:w="10080" w:type="dxa"/>
            <w:gridSpan w:val="2"/>
          </w:tcPr>
          <w:p w:rsidR="00F52104" w:rsidRPr="00D13906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F52104" w:rsidRPr="00516480" w:rsidTr="00EA348B">
        <w:trPr>
          <w:trHeight w:hRule="exact" w:val="537"/>
        </w:trPr>
        <w:tc>
          <w:tcPr>
            <w:tcW w:w="5400" w:type="dxa"/>
          </w:tcPr>
          <w:p w:rsidR="00F52104" w:rsidRPr="00B52B0D" w:rsidRDefault="00F52104" w:rsidP="00EA348B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ปัญหาในการใช้แหล่งทรัพยากรประกอบการเรียนการสอน  </w:t>
            </w:r>
          </w:p>
        </w:tc>
        <w:tc>
          <w:tcPr>
            <w:tcW w:w="4680" w:type="dxa"/>
          </w:tcPr>
          <w:p w:rsidR="00F52104" w:rsidRPr="00B52B0D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F52104" w:rsidRPr="00B52B0D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F52104" w:rsidRPr="00516480" w:rsidTr="005B1094">
        <w:trPr>
          <w:trHeight w:val="531"/>
        </w:trPr>
        <w:tc>
          <w:tcPr>
            <w:tcW w:w="5400" w:type="dxa"/>
          </w:tcPr>
          <w:p w:rsidR="00F52104" w:rsidRPr="009164E3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3C75FF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สภาพห้องเรียนและสื่อการเรียนการสอนไม่เอื้ออำนวย</w:t>
            </w:r>
          </w:p>
          <w:p w:rsidR="00F52104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F52104" w:rsidRPr="00073B28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RPr="00D13906" w:rsidTr="005B1094">
        <w:trPr>
          <w:trHeight w:val="70"/>
        </w:trPr>
        <w:tc>
          <w:tcPr>
            <w:tcW w:w="10080" w:type="dxa"/>
            <w:gridSpan w:val="2"/>
          </w:tcPr>
          <w:p w:rsidR="00F52104" w:rsidRPr="00D13906" w:rsidRDefault="00F52104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F52104" w:rsidTr="005B1094">
        <w:trPr>
          <w:trHeight w:val="392"/>
        </w:trPr>
        <w:tc>
          <w:tcPr>
            <w:tcW w:w="5400" w:type="dxa"/>
          </w:tcPr>
          <w:p w:rsidR="00F52104" w:rsidRPr="00B52B0D" w:rsidRDefault="00F52104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F52104" w:rsidRPr="00B52B0D" w:rsidRDefault="00F5210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F52104" w:rsidTr="005B1094">
        <w:trPr>
          <w:trHeight w:val="690"/>
        </w:trPr>
        <w:tc>
          <w:tcPr>
            <w:tcW w:w="5400" w:type="dxa"/>
          </w:tcPr>
          <w:p w:rsidR="00F52104" w:rsidRDefault="00F52104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F52104" w:rsidRDefault="00F52104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F52104" w:rsidRPr="00B52B0D" w:rsidRDefault="00F52104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F52104" w:rsidRDefault="00F52104" w:rsidP="00870669">
      <w:pPr>
        <w:jc w:val="center"/>
        <w:rPr>
          <w:b/>
          <w:bCs/>
          <w:sz w:val="36"/>
          <w:szCs w:val="36"/>
          <w:lang w:bidi="th-TH"/>
        </w:rPr>
      </w:pPr>
    </w:p>
    <w:p w:rsidR="00F52104" w:rsidRPr="00073B28" w:rsidRDefault="00F52104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F52104" w:rsidRDefault="00F52104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F52104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F52104" w:rsidRPr="00073B28" w:rsidRDefault="00F5210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F52104" w:rsidTr="00D13906">
        <w:tc>
          <w:tcPr>
            <w:tcW w:w="10080" w:type="dxa"/>
            <w:tcBorders>
              <w:bottom w:val="nil"/>
            </w:tcBorders>
          </w:tcPr>
          <w:p w:rsidR="00F52104" w:rsidRPr="00694DDF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F52104" w:rsidRPr="00E97858" w:rsidRDefault="00F52104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F52104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F52104" w:rsidRPr="00694DDF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F52104" w:rsidRPr="00073B28" w:rsidRDefault="00F5210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52104" w:rsidTr="00D13906">
        <w:tc>
          <w:tcPr>
            <w:tcW w:w="10080" w:type="dxa"/>
            <w:tcBorders>
              <w:top w:val="single" w:sz="4" w:space="0" w:color="auto"/>
            </w:tcBorders>
          </w:tcPr>
          <w:p w:rsidR="00F52104" w:rsidRPr="00E97858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F52104" w:rsidTr="00D13906">
        <w:tc>
          <w:tcPr>
            <w:tcW w:w="10080" w:type="dxa"/>
          </w:tcPr>
          <w:p w:rsidR="00F52104" w:rsidRPr="00E97858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F52104" w:rsidRPr="00073B28" w:rsidRDefault="00F52104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F52104" w:rsidTr="00D13906">
        <w:tc>
          <w:tcPr>
            <w:tcW w:w="10080" w:type="dxa"/>
            <w:tcBorders>
              <w:bottom w:val="single" w:sz="4" w:space="0" w:color="auto"/>
            </w:tcBorders>
          </w:tcPr>
          <w:p w:rsidR="00F52104" w:rsidRPr="00E97858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F52104" w:rsidRPr="00233396" w:rsidRDefault="00F52104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F52104" w:rsidRDefault="00F5210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F52104" w:rsidRDefault="00F5210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F52104" w:rsidRDefault="00F5210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F52104" w:rsidRDefault="00F5210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F52104" w:rsidRPr="009164E3" w:rsidRDefault="00F5210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F52104" w:rsidRPr="00233396" w:rsidRDefault="00F52104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F52104" w:rsidTr="00D13906">
        <w:tc>
          <w:tcPr>
            <w:tcW w:w="10080" w:type="dxa"/>
            <w:gridSpan w:val="2"/>
          </w:tcPr>
          <w:p w:rsidR="00F52104" w:rsidRPr="000E1011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F52104" w:rsidTr="00D13906">
        <w:trPr>
          <w:trHeight w:val="435"/>
        </w:trPr>
        <w:tc>
          <w:tcPr>
            <w:tcW w:w="4680" w:type="dxa"/>
          </w:tcPr>
          <w:p w:rsidR="00F52104" w:rsidRDefault="00F52104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F52104" w:rsidRPr="000E1011" w:rsidRDefault="00F52104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F52104" w:rsidRPr="000E1011" w:rsidRDefault="00F52104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52104" w:rsidTr="00D13906">
        <w:trPr>
          <w:trHeight w:val="1665"/>
        </w:trPr>
        <w:tc>
          <w:tcPr>
            <w:tcW w:w="4680" w:type="dxa"/>
          </w:tcPr>
          <w:p w:rsidR="00F52104" w:rsidRPr="000E1011" w:rsidRDefault="00F52104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F52104" w:rsidRPr="000E1011" w:rsidRDefault="00F52104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F52104" w:rsidRPr="00AF7366" w:rsidRDefault="00F52104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F52104" w:rsidRPr="000E1011" w:rsidRDefault="00F52104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F52104" w:rsidRDefault="00F52104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F52104" w:rsidTr="00D13906">
        <w:tc>
          <w:tcPr>
            <w:tcW w:w="10080" w:type="dxa"/>
            <w:gridSpan w:val="3"/>
          </w:tcPr>
          <w:p w:rsidR="00F52104" w:rsidRPr="00C34058" w:rsidRDefault="00F5210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F52104" w:rsidRPr="00135CDD" w:rsidRDefault="00F52104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F52104" w:rsidRDefault="00F52104" w:rsidP="00870669">
            <w:pPr>
              <w:rPr>
                <w:sz w:val="20"/>
                <w:cs/>
                <w:lang w:bidi="th-TH"/>
              </w:rPr>
            </w:pPr>
          </w:p>
        </w:tc>
      </w:tr>
      <w:tr w:rsidR="00F52104" w:rsidRPr="009164E3" w:rsidTr="00D13906">
        <w:tc>
          <w:tcPr>
            <w:tcW w:w="10080" w:type="dxa"/>
            <w:gridSpan w:val="3"/>
          </w:tcPr>
          <w:p w:rsidR="00F52104" w:rsidRPr="00C34058" w:rsidRDefault="00F52104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F52104" w:rsidTr="00D13906">
        <w:trPr>
          <w:cantSplit/>
          <w:trHeight w:val="525"/>
        </w:trPr>
        <w:tc>
          <w:tcPr>
            <w:tcW w:w="3960" w:type="dxa"/>
          </w:tcPr>
          <w:p w:rsidR="00F52104" w:rsidRPr="00135CDD" w:rsidRDefault="00F52104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F52104" w:rsidRPr="00135CDD" w:rsidRDefault="00F52104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F52104" w:rsidRPr="00135CDD" w:rsidRDefault="00F52104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52104" w:rsidTr="00D13906">
        <w:trPr>
          <w:cantSplit/>
          <w:trHeight w:val="875"/>
        </w:trPr>
        <w:tc>
          <w:tcPr>
            <w:tcW w:w="3960" w:type="dxa"/>
          </w:tcPr>
          <w:p w:rsidR="00F52104" w:rsidRPr="00135CDD" w:rsidRDefault="00F52104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F52104" w:rsidRPr="00135CDD" w:rsidRDefault="00F52104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F52104" w:rsidRPr="00135CDD" w:rsidRDefault="00F52104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F52104" w:rsidRPr="00135CDD" w:rsidRDefault="00F52104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F52104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F52104" w:rsidRDefault="00F5210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F52104" w:rsidRDefault="00F5210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F52104" w:rsidRPr="00CC5858" w:rsidRDefault="00F5210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F52104" w:rsidRPr="00CC5858" w:rsidRDefault="00F5210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F52104" w:rsidRDefault="00F52104" w:rsidP="00870669">
      <w:pPr>
        <w:rPr>
          <w:b/>
          <w:bCs/>
          <w:lang w:bidi="ar-EG"/>
        </w:rPr>
      </w:pPr>
    </w:p>
    <w:p w:rsidR="00F52104" w:rsidRDefault="00F52104" w:rsidP="00870669">
      <w:pPr>
        <w:rPr>
          <w:rFonts w:ascii="Angsana New" w:hAnsi="Angsana New"/>
          <w:sz w:val="32"/>
          <w:szCs w:val="32"/>
          <w:lang w:bidi="th-TH"/>
        </w:rPr>
      </w:pPr>
    </w:p>
    <w:p w:rsidR="00F52104" w:rsidRDefault="00F52104" w:rsidP="00870669">
      <w:pPr>
        <w:rPr>
          <w:rFonts w:ascii="Angsana New" w:hAnsi="Angsana New"/>
          <w:sz w:val="32"/>
          <w:szCs w:val="32"/>
          <w:lang w:bidi="th-TH"/>
        </w:rPr>
      </w:pPr>
    </w:p>
    <w:p w:rsidR="00F52104" w:rsidRDefault="00F52104" w:rsidP="00765FF1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F52104" w:rsidRPr="00345099" w:rsidRDefault="00F52104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F52104" w:rsidRPr="009E766B" w:rsidRDefault="00F52104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4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เมษายน พ.ศ. </w:t>
      </w:r>
      <w:r>
        <w:rPr>
          <w:rFonts w:ascii="Angsana New" w:hAnsi="Angsana New"/>
          <w:sz w:val="32"/>
          <w:szCs w:val="32"/>
          <w:lang w:bidi="th-TH"/>
        </w:rPr>
        <w:t>255</w:t>
      </w:r>
      <w:r>
        <w:rPr>
          <w:rFonts w:ascii="Angsana New" w:hAnsi="Angsana New"/>
          <w:sz w:val="32"/>
          <w:szCs w:val="32"/>
          <w:lang w:val="en-US" w:bidi="th-TH"/>
        </w:rPr>
        <w:t>5</w:t>
      </w:r>
    </w:p>
    <w:p w:rsidR="00F52104" w:rsidRPr="00765FF1" w:rsidRDefault="00F52104">
      <w:pPr>
        <w:rPr>
          <w:lang w:val="en-US"/>
        </w:rPr>
      </w:pPr>
    </w:p>
    <w:sectPr w:rsidR="00F52104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104" w:rsidRDefault="00F52104">
      <w:r>
        <w:separator/>
      </w:r>
    </w:p>
  </w:endnote>
  <w:endnote w:type="continuationSeparator" w:id="0">
    <w:p w:rsidR="00F52104" w:rsidRDefault="00F52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104" w:rsidRDefault="00F52104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F52104" w:rsidRDefault="00F521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104" w:rsidRDefault="00F52104">
      <w:r>
        <w:separator/>
      </w:r>
    </w:p>
  </w:footnote>
  <w:footnote w:type="continuationSeparator" w:id="0">
    <w:p w:rsidR="00F52104" w:rsidRDefault="00F52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104" w:rsidRDefault="00F52104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F52104" w:rsidRDefault="00F521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104" w:rsidRDefault="00F52104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F52104" w:rsidRPr="007F3866" w:rsidRDefault="00F52104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7AC7"/>
    <w:rsid w:val="0005131A"/>
    <w:rsid w:val="0005325C"/>
    <w:rsid w:val="0005359F"/>
    <w:rsid w:val="00073B28"/>
    <w:rsid w:val="000C58FE"/>
    <w:rsid w:val="000E1011"/>
    <w:rsid w:val="00135CDD"/>
    <w:rsid w:val="00147BDB"/>
    <w:rsid w:val="00172AD9"/>
    <w:rsid w:val="00175809"/>
    <w:rsid w:val="001D5CD1"/>
    <w:rsid w:val="001E4EC8"/>
    <w:rsid w:val="00227288"/>
    <w:rsid w:val="00233396"/>
    <w:rsid w:val="002C1485"/>
    <w:rsid w:val="002D4852"/>
    <w:rsid w:val="002F0446"/>
    <w:rsid w:val="00302C4C"/>
    <w:rsid w:val="00345099"/>
    <w:rsid w:val="00367CD3"/>
    <w:rsid w:val="003A3C27"/>
    <w:rsid w:val="003B387C"/>
    <w:rsid w:val="003B5FD8"/>
    <w:rsid w:val="003C75FF"/>
    <w:rsid w:val="003F5489"/>
    <w:rsid w:val="004017DD"/>
    <w:rsid w:val="00402CC1"/>
    <w:rsid w:val="00433781"/>
    <w:rsid w:val="0045601D"/>
    <w:rsid w:val="00476B3F"/>
    <w:rsid w:val="00482720"/>
    <w:rsid w:val="0049090A"/>
    <w:rsid w:val="004B4739"/>
    <w:rsid w:val="004C084D"/>
    <w:rsid w:val="00513F40"/>
    <w:rsid w:val="00516480"/>
    <w:rsid w:val="00533E50"/>
    <w:rsid w:val="00543CF5"/>
    <w:rsid w:val="0054581A"/>
    <w:rsid w:val="00557656"/>
    <w:rsid w:val="00562303"/>
    <w:rsid w:val="005746A5"/>
    <w:rsid w:val="00596378"/>
    <w:rsid w:val="005B1094"/>
    <w:rsid w:val="005C58D0"/>
    <w:rsid w:val="005D3289"/>
    <w:rsid w:val="005E7452"/>
    <w:rsid w:val="0063122D"/>
    <w:rsid w:val="00633090"/>
    <w:rsid w:val="0065431B"/>
    <w:rsid w:val="00656882"/>
    <w:rsid w:val="0068043A"/>
    <w:rsid w:val="00691776"/>
    <w:rsid w:val="00694DDF"/>
    <w:rsid w:val="006B3D7B"/>
    <w:rsid w:val="006D2C27"/>
    <w:rsid w:val="007634CB"/>
    <w:rsid w:val="00765FF1"/>
    <w:rsid w:val="007821D7"/>
    <w:rsid w:val="007E441E"/>
    <w:rsid w:val="007F3866"/>
    <w:rsid w:val="0080210E"/>
    <w:rsid w:val="008516B7"/>
    <w:rsid w:val="00870669"/>
    <w:rsid w:val="008A227F"/>
    <w:rsid w:val="008D722F"/>
    <w:rsid w:val="008E2D6B"/>
    <w:rsid w:val="009164E3"/>
    <w:rsid w:val="009371F3"/>
    <w:rsid w:val="00963E44"/>
    <w:rsid w:val="00964655"/>
    <w:rsid w:val="00987722"/>
    <w:rsid w:val="0099424C"/>
    <w:rsid w:val="00994D17"/>
    <w:rsid w:val="009C3395"/>
    <w:rsid w:val="009D11C1"/>
    <w:rsid w:val="009E766B"/>
    <w:rsid w:val="00A83363"/>
    <w:rsid w:val="00AA1FC7"/>
    <w:rsid w:val="00AD6783"/>
    <w:rsid w:val="00AE0BAE"/>
    <w:rsid w:val="00AE61AC"/>
    <w:rsid w:val="00AF427D"/>
    <w:rsid w:val="00AF4406"/>
    <w:rsid w:val="00AF7366"/>
    <w:rsid w:val="00AF76C9"/>
    <w:rsid w:val="00B17894"/>
    <w:rsid w:val="00B21A4E"/>
    <w:rsid w:val="00B338D4"/>
    <w:rsid w:val="00B52B0D"/>
    <w:rsid w:val="00B64D19"/>
    <w:rsid w:val="00B65EBC"/>
    <w:rsid w:val="00BA363F"/>
    <w:rsid w:val="00BD71C5"/>
    <w:rsid w:val="00BE00CF"/>
    <w:rsid w:val="00BE7EFF"/>
    <w:rsid w:val="00C34058"/>
    <w:rsid w:val="00C41AB5"/>
    <w:rsid w:val="00CA7F68"/>
    <w:rsid w:val="00CC5858"/>
    <w:rsid w:val="00CD3F69"/>
    <w:rsid w:val="00CD5965"/>
    <w:rsid w:val="00CE339B"/>
    <w:rsid w:val="00CF3E6A"/>
    <w:rsid w:val="00D13906"/>
    <w:rsid w:val="00D74F57"/>
    <w:rsid w:val="00D80934"/>
    <w:rsid w:val="00D902F4"/>
    <w:rsid w:val="00DA0741"/>
    <w:rsid w:val="00DD0630"/>
    <w:rsid w:val="00DE0763"/>
    <w:rsid w:val="00E2502C"/>
    <w:rsid w:val="00E5036A"/>
    <w:rsid w:val="00E55C74"/>
    <w:rsid w:val="00E835FF"/>
    <w:rsid w:val="00E83DDC"/>
    <w:rsid w:val="00E97858"/>
    <w:rsid w:val="00EA348B"/>
    <w:rsid w:val="00EA6532"/>
    <w:rsid w:val="00EC1C17"/>
    <w:rsid w:val="00F52104"/>
    <w:rsid w:val="00F9495D"/>
    <w:rsid w:val="00FF0143"/>
    <w:rsid w:val="00FF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166E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166E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C166E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6E"/>
    <w:rPr>
      <w:sz w:val="0"/>
      <w:szCs w:val="0"/>
      <w:lang w:val="en-AU" w:bidi="ar-SA"/>
    </w:rPr>
  </w:style>
  <w:style w:type="table" w:styleId="TableGrid">
    <w:name w:val="Table Grid"/>
    <w:basedOn w:val="TableNormal"/>
    <w:uiPriority w:val="99"/>
    <w:rsid w:val="00CD3F6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1906</Words>
  <Characters>10869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2014-06-25T03:27:00Z</dcterms:created>
  <dcterms:modified xsi:type="dcterms:W3CDTF">2014-06-25T03:27:00Z</dcterms:modified>
</cp:coreProperties>
</file>