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E0C" w:rsidRDefault="00916E0C" w:rsidP="00AD43E2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916E0C" w:rsidRPr="00D902F4" w:rsidTr="00AD43E2">
        <w:tc>
          <w:tcPr>
            <w:tcW w:w="2520" w:type="dxa"/>
            <w:tcBorders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916E0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916E0C" w:rsidRPr="00D902F4" w:rsidTr="00AD43E2">
        <w:tc>
          <w:tcPr>
            <w:tcW w:w="2520" w:type="dxa"/>
            <w:tcBorders>
              <w:right w:val="nil"/>
            </w:tcBorders>
          </w:tcPr>
          <w:p w:rsidR="00916E0C" w:rsidRPr="00D902F4" w:rsidRDefault="00916E0C" w:rsidP="00AD43E2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916E0C" w:rsidRPr="00633090" w:rsidRDefault="00916E0C" w:rsidP="00AD43E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....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บริหารธุรกิจ....................................</w:t>
            </w:r>
          </w:p>
          <w:p w:rsidR="00916E0C" w:rsidRPr="007332F8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Maejo Chumphon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Business Administration</w:t>
            </w:r>
          </w:p>
        </w:tc>
      </w:tr>
    </w:tbl>
    <w:p w:rsidR="00916E0C" w:rsidRPr="00D902F4" w:rsidRDefault="00916E0C" w:rsidP="00AD43E2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916E0C" w:rsidRPr="00D902F4" w:rsidTr="00AD43E2">
        <w:tc>
          <w:tcPr>
            <w:tcW w:w="3231" w:type="dxa"/>
            <w:gridSpan w:val="6"/>
            <w:tcBorders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รหัสวิชา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กต</w:t>
            </w:r>
            <w:r>
              <w:rPr>
                <w:rFonts w:ascii="Angsana New" w:hAnsi="Angsana New"/>
                <w:sz w:val="32"/>
                <w:szCs w:val="32"/>
                <w:u w:val="dotted"/>
                <w:lang w:val="en-US" w:eastAsia="th-TH" w:bidi="th-TH"/>
              </w:rPr>
              <w:t>100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หลักการตลาด</w:t>
            </w:r>
          </w:p>
        </w:tc>
      </w:tr>
      <w:tr w:rsidR="00916E0C" w:rsidRPr="00D902F4" w:rsidTr="00AD43E2">
        <w:tc>
          <w:tcPr>
            <w:tcW w:w="10081" w:type="dxa"/>
            <w:gridSpan w:val="11"/>
          </w:tcPr>
          <w:p w:rsidR="00916E0C" w:rsidRPr="00402CC1" w:rsidRDefault="00916E0C" w:rsidP="00AD43E2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  <w:r>
              <w:rPr>
                <w:cs/>
                <w:lang w:bidi="th-TH"/>
              </w:rPr>
              <w:t xml:space="preserve"> </w:t>
            </w:r>
          </w:p>
        </w:tc>
      </w:tr>
      <w:tr w:rsidR="00916E0C" w:rsidRPr="00D902F4" w:rsidTr="00AD43E2">
        <w:tc>
          <w:tcPr>
            <w:tcW w:w="330" w:type="dxa"/>
            <w:tcBorders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916E0C" w:rsidRPr="00D902F4" w:rsidRDefault="00916E0C" w:rsidP="00AD43E2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D902F4" w:rsidTr="00AD43E2">
        <w:tc>
          <w:tcPr>
            <w:tcW w:w="10081" w:type="dxa"/>
            <w:gridSpan w:val="11"/>
          </w:tcPr>
          <w:p w:rsidR="00916E0C" w:rsidRPr="00870669" w:rsidRDefault="00916E0C" w:rsidP="00AD43E2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916E0C" w:rsidRPr="00D902F4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870669" w:rsidRDefault="00916E0C" w:rsidP="00AD43E2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16E0C" w:rsidRPr="007332F8" w:rsidRDefault="00916E0C" w:rsidP="00AD43E2">
            <w:pP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16E0C" w:rsidRPr="00D902F4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870669" w:rsidRDefault="00916E0C" w:rsidP="00AD43E2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 xml:space="preserve">ฉันทวรรณ  </w:t>
            </w:r>
            <w:r w:rsidRPr="007332F8">
              <w:rPr>
                <w:rFonts w:ascii="Angsana New" w:hAnsi="Angsana New"/>
                <w:sz w:val="32"/>
                <w:szCs w:val="32"/>
                <w:u w:val="dotted"/>
                <w:cs/>
                <w:lang w:eastAsia="th-TH" w:bidi="th-TH"/>
              </w:rPr>
              <w:t>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16E0C" w:rsidRPr="00D902F4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870669" w:rsidRDefault="00916E0C" w:rsidP="00AD43E2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916E0C" w:rsidRPr="00B338D4" w:rsidTr="00AD43E2">
        <w:tc>
          <w:tcPr>
            <w:tcW w:w="10081" w:type="dxa"/>
            <w:gridSpan w:val="11"/>
          </w:tcPr>
          <w:p w:rsidR="00916E0C" w:rsidRPr="00B338D4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916E0C" w:rsidRPr="00D902F4" w:rsidTr="00AD43E2">
        <w:tc>
          <w:tcPr>
            <w:tcW w:w="330" w:type="dxa"/>
            <w:tcBorders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2" o:spid="_x0000_s1026" style="position:absolute;margin-left:73.3pt;margin-top:3.45pt;width:9.75pt;height:13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B3xgIAAKM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Rectangle 3" o:spid="_x0000_s1027" style="position:absolute;margin-left:107.1pt;margin-top:3.5pt;width:9.75pt;height:13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      /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916E0C" w:rsidRPr="007332F8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916E0C" w:rsidRPr="00D902F4" w:rsidRDefault="00916E0C" w:rsidP="00AD43E2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D902F4" w:rsidTr="00AD43E2">
        <w:tc>
          <w:tcPr>
            <w:tcW w:w="10081" w:type="dxa"/>
            <w:gridSpan w:val="11"/>
          </w:tcPr>
          <w:p w:rsidR="00916E0C" w:rsidRPr="00433781" w:rsidRDefault="00916E0C" w:rsidP="00AD43E2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916E0C" w:rsidRPr="00433781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8" style="position:absolute;margin-left:3.6pt;margin-top:4.75pt;width:9.75pt;height:1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16E0C" w:rsidRPr="00433781" w:rsidRDefault="00916E0C" w:rsidP="00AD43E2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433781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9" style="position:absolute;margin-left:3.75pt;margin-top:3.3pt;width:9.75pt;height:13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16E0C" w:rsidRPr="00433781" w:rsidRDefault="00916E0C" w:rsidP="00AD43E2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30" style="position:absolute;left:0;text-align:left;margin-left:6.85pt;margin-top:3.4pt;width:9.75pt;height:13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916E0C" w:rsidRPr="00433781" w:rsidTr="00AD43E2">
        <w:tc>
          <w:tcPr>
            <w:tcW w:w="365" w:type="dxa"/>
            <w:gridSpan w:val="2"/>
            <w:tcBorders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916E0C" w:rsidRPr="00433781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916E0C" w:rsidRPr="00433781" w:rsidRDefault="00916E0C" w:rsidP="00AD43E2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7" o:spid="_x0000_s1031" style="position:absolute;left:0;text-align:left;margin-left:7.4pt;margin-top:3.65pt;width:9.75pt;height:13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x4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J&#10;Roq0UKLPYBpRteRo6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/     มหาวิทยาลัยแม่โจ้ -  ชุมพร</w:t>
            </w:r>
          </w:p>
        </w:tc>
      </w:tr>
      <w:tr w:rsidR="00916E0C" w:rsidRPr="00D902F4" w:rsidTr="00AD43E2">
        <w:tc>
          <w:tcPr>
            <w:tcW w:w="2339" w:type="dxa"/>
            <w:gridSpan w:val="4"/>
            <w:tcBorders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916E0C" w:rsidRPr="00D902F4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Default="00916E0C" w:rsidP="00AD43E2">
      <w:pPr>
        <w:ind w:left="360"/>
        <w:rPr>
          <w:b/>
          <w:bCs/>
          <w:sz w:val="20"/>
          <w:szCs w:val="20"/>
          <w:lang w:bidi="th-TH"/>
        </w:rPr>
      </w:pPr>
    </w:p>
    <w:p w:rsidR="00916E0C" w:rsidRPr="006B3D7B" w:rsidRDefault="00916E0C" w:rsidP="00AD43E2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916E0C" w:rsidTr="00AD43E2">
        <w:tc>
          <w:tcPr>
            <w:tcW w:w="10080" w:type="dxa"/>
            <w:gridSpan w:val="6"/>
          </w:tcPr>
          <w:p w:rsidR="00916E0C" w:rsidRPr="005E7452" w:rsidRDefault="00916E0C" w:rsidP="00AD43E2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916E0C" w:rsidTr="00AD43E2">
        <w:trPr>
          <w:trHeight w:val="1259"/>
        </w:trPr>
        <w:tc>
          <w:tcPr>
            <w:tcW w:w="2878" w:type="dxa"/>
          </w:tcPr>
          <w:p w:rsidR="00916E0C" w:rsidRPr="008516B7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916E0C" w:rsidRPr="008516B7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916E0C" w:rsidRPr="008516B7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916E0C" w:rsidRPr="008516B7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0786B">
              <w:rPr>
                <w:rFonts w:ascii="Browallia New" w:hAnsi="Browallia New" w:cs="Browallia New"/>
                <w:sz w:val="32"/>
                <w:szCs w:val="32"/>
                <w:cs/>
              </w:rPr>
              <w:t>แนวคิดพื้นฐานทางการตลาด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  <w:p w:rsidR="00916E0C" w:rsidRPr="006448FF" w:rsidRDefault="00916E0C" w:rsidP="00AD43E2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  <w:p w:rsidR="00916E0C" w:rsidRPr="006448FF" w:rsidRDefault="00916E0C" w:rsidP="00AD43E2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3962" w:type="dxa"/>
          </w:tcPr>
          <w:p w:rsidR="00916E0C" w:rsidRPr="00CF3E6A" w:rsidRDefault="00916E0C" w:rsidP="00AD43E2">
            <w:pPr>
              <w:rPr>
                <w:lang w:val="en-US" w:bidi="th-TH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0786B">
              <w:rPr>
                <w:rFonts w:ascii="Browallia New" w:hAnsi="Browallia New" w:cs="Browallia New"/>
                <w:sz w:val="32"/>
                <w:szCs w:val="32"/>
                <w:cs/>
              </w:rPr>
              <w:t>ปรัชญาและส่วน</w:t>
            </w:r>
          </w:p>
        </w:tc>
        <w:tc>
          <w:tcPr>
            <w:tcW w:w="1800" w:type="dxa"/>
            <w:gridSpan w:val="2"/>
          </w:tcPr>
          <w:p w:rsidR="00916E0C" w:rsidRPr="0030786B" w:rsidRDefault="00916E0C" w:rsidP="00AD43E2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1440" w:type="dxa"/>
            <w:gridSpan w:val="2"/>
          </w:tcPr>
          <w:p w:rsidR="00916E0C" w:rsidRPr="0030786B" w:rsidRDefault="00916E0C" w:rsidP="00AD43E2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6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3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0786B">
              <w:rPr>
                <w:rFonts w:ascii="Browallia New" w:hAnsi="Browallia New" w:cs="Browallia New"/>
                <w:sz w:val="32"/>
                <w:szCs w:val="32"/>
                <w:cs/>
              </w:rPr>
              <w:t>สารสนเทศและการวิจัยตลาด</w:t>
            </w:r>
          </w:p>
        </w:tc>
        <w:tc>
          <w:tcPr>
            <w:tcW w:w="1800" w:type="dxa"/>
            <w:gridSpan w:val="2"/>
          </w:tcPr>
          <w:p w:rsidR="00916E0C" w:rsidRPr="006448FF" w:rsidRDefault="00916E0C" w:rsidP="00AD43E2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916E0C" w:rsidRPr="006448FF" w:rsidRDefault="00916E0C" w:rsidP="00AD43E2">
            <w:pPr>
              <w:pStyle w:val="Default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0786B">
              <w:rPr>
                <w:rFonts w:ascii="Browallia New" w:hAnsi="Browallia New" w:cs="Browallia New"/>
                <w:sz w:val="32"/>
                <w:szCs w:val="32"/>
                <w:cs/>
              </w:rPr>
              <w:t>พฤติกรรมผู้บริโภค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484C08">
              <w:rPr>
                <w:rFonts w:ascii="Browallia New" w:hAnsi="Browallia New" w:cs="Browallia New"/>
                <w:sz w:val="32"/>
                <w:szCs w:val="32"/>
                <w:cs/>
              </w:rPr>
              <w:t>การแบ่งส่วนตลาด การกำหนดตลาดเป้าหมายและการวางตำแหน่งทางการตลาด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DD59A7">
              <w:rPr>
                <w:sz w:val="32"/>
                <w:szCs w:val="32"/>
                <w:cs/>
              </w:rPr>
              <w:t>ผลิตภัณฑ์ การพัฒนาผลิตภัณฑ์ใหม่ และวงจรชีวิตผลิตภัณฑ์</w:t>
            </w:r>
          </w:p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00" w:type="dxa"/>
            <w:gridSpan w:val="2"/>
          </w:tcPr>
          <w:p w:rsidR="00916E0C" w:rsidRPr="006448FF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16E0C" w:rsidRPr="006448FF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>6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6448FF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lang w:bidi="ar-SA"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7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484C08">
              <w:rPr>
                <w:rFonts w:ascii="Browallia New" w:hAnsi="Browallia New" w:cs="Browallia New"/>
                <w:sz w:val="32"/>
                <w:szCs w:val="32"/>
                <w:cs/>
              </w:rPr>
              <w:t>การตั้งราคา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AD43E2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8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6448FF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5F44F9">
              <w:rPr>
                <w:rFonts w:ascii="Browallia New" w:hAnsi="Browallia New" w:cs="Browallia New"/>
                <w:sz w:val="32"/>
                <w:szCs w:val="32"/>
                <w:cs/>
              </w:rPr>
              <w:t>ช่องทางการจัดจำหน่าย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AD43E2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9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E039D2">
              <w:rPr>
                <w:rFonts w:ascii="Browallia New" w:hAnsi="Browallia New" w:cs="Browallia New"/>
                <w:sz w:val="32"/>
                <w:szCs w:val="32"/>
                <w:cs/>
              </w:rPr>
              <w:t>การส่งเสริมการตลาด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916E0C" w:rsidRDefault="00916E0C" w:rsidP="00AD43E2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916E0C" w:rsidTr="00AD43E2">
        <w:tc>
          <w:tcPr>
            <w:tcW w:w="2878" w:type="dxa"/>
          </w:tcPr>
          <w:p w:rsidR="00916E0C" w:rsidRPr="00AD43E2" w:rsidRDefault="00916E0C" w:rsidP="00AD43E2">
            <w:pPr>
              <w:pStyle w:val="Default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บทที่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10</w:t>
            </w:r>
            <w:r w:rsidRPr="006448FF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484C08">
              <w:rPr>
                <w:rFonts w:cs="Browallia New"/>
                <w:sz w:val="32"/>
                <w:szCs w:val="32"/>
                <w:cs/>
              </w:rPr>
              <w:t>การ</w:t>
            </w:r>
            <w:r>
              <w:rPr>
                <w:rFonts w:cs="Browallia New"/>
                <w:sz w:val="32"/>
                <w:szCs w:val="32"/>
                <w:cs/>
              </w:rPr>
              <w:t>ตลาดระหว่างประเทศ</w:t>
            </w:r>
          </w:p>
        </w:tc>
        <w:tc>
          <w:tcPr>
            <w:tcW w:w="180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1440" w:type="dxa"/>
            <w:gridSpan w:val="2"/>
          </w:tcPr>
          <w:p w:rsidR="00916E0C" w:rsidRPr="00AD43E2" w:rsidRDefault="00916E0C" w:rsidP="00AD43E2">
            <w:p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val="en-US" w:bidi="th-TH"/>
              </w:rPr>
              <w:t>4</w:t>
            </w:r>
          </w:p>
        </w:tc>
        <w:tc>
          <w:tcPr>
            <w:tcW w:w="3962" w:type="dxa"/>
          </w:tcPr>
          <w:p w:rsidR="00916E0C" w:rsidRPr="008516B7" w:rsidRDefault="00916E0C" w:rsidP="00AD43E2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16E0C" w:rsidTr="00AD43E2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916E0C" w:rsidRPr="005E7452" w:rsidRDefault="00916E0C" w:rsidP="00AD43E2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916E0C" w:rsidRPr="00656882" w:rsidRDefault="00916E0C" w:rsidP="00AD43E2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916E0C" w:rsidRPr="0065431B" w:rsidRDefault="00916E0C" w:rsidP="00AD43E2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916E0C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5E7452" w:rsidRDefault="00916E0C" w:rsidP="00AD43E2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916E0C" w:rsidRPr="005E7452" w:rsidRDefault="00916E0C" w:rsidP="00AD43E2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916E0C" w:rsidRPr="002C1485" w:rsidRDefault="00916E0C" w:rsidP="00AD43E2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916E0C" w:rsidRPr="00CE339B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CE339B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CE339B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CE339B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CE339B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CE339B" w:rsidRDefault="00916E0C" w:rsidP="00AD43E2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916E0C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916E0C" w:rsidTr="00AD43E2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916E0C" w:rsidRPr="00D80934" w:rsidRDefault="00916E0C" w:rsidP="00AD43E2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916E0C" w:rsidRDefault="00916E0C" w:rsidP="00AD43E2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916E0C" w:rsidRPr="004017DD" w:rsidTr="00AD43E2">
        <w:trPr>
          <w:cantSplit/>
          <w:trHeight w:val="530"/>
        </w:trPr>
        <w:tc>
          <w:tcPr>
            <w:tcW w:w="2880" w:type="dxa"/>
          </w:tcPr>
          <w:p w:rsidR="00916E0C" w:rsidRPr="004017DD" w:rsidRDefault="00916E0C" w:rsidP="00AD43E2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916E0C" w:rsidRPr="004017DD" w:rsidRDefault="00916E0C" w:rsidP="00AD43E2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916E0C" w:rsidRPr="004017DD" w:rsidRDefault="00916E0C" w:rsidP="00AD43E2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916E0C" w:rsidRPr="004017DD" w:rsidRDefault="00916E0C" w:rsidP="00AD43E2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916E0C" w:rsidRPr="005746A5" w:rsidTr="00AD43E2">
        <w:trPr>
          <w:cantSplit/>
          <w:trHeight w:val="530"/>
        </w:trPr>
        <w:tc>
          <w:tcPr>
            <w:tcW w:w="2880" w:type="dxa"/>
          </w:tcPr>
          <w:p w:rsidR="00916E0C" w:rsidRPr="004017DD" w:rsidRDefault="00916E0C" w:rsidP="00AD43E2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916E0C" w:rsidRPr="00AD43E2" w:rsidRDefault="00916E0C" w:rsidP="00AD43E2">
            <w:pPr>
              <w:rPr>
                <w:rFonts w:ascii="Angsana New" w:hAnsi="Angsana New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916E0C" w:rsidRDefault="00916E0C" w:rsidP="00AD43E2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916E0C" w:rsidRDefault="00916E0C" w:rsidP="00AD43E2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 </w:t>
            </w:r>
            <w:r w:rsidRPr="00AD43E2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5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916E0C" w:rsidRPr="00AD43E2" w:rsidRDefault="00916E0C" w:rsidP="00AD43E2">
            <w:pPr>
              <w:rPr>
                <w:color w:val="000000"/>
                <w:szCs w:val="22"/>
                <w:lang w:val="en-US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3.5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</w:p>
          <w:p w:rsidR="00916E0C" w:rsidRDefault="00916E0C" w:rsidP="00AD43E2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 </w:t>
            </w:r>
            <w:r w:rsidRPr="00AD43E2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10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คน</w:t>
            </w:r>
          </w:p>
          <w:p w:rsidR="00916E0C" w:rsidRDefault="00916E0C" w:rsidP="00AD43E2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เกรดเฉลี่ยสะสมตั้งแต่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2.8 – 3.49</w:t>
            </w:r>
          </w:p>
          <w:p w:rsidR="00916E0C" w:rsidRDefault="00916E0C" w:rsidP="00AD43E2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 </w:t>
            </w:r>
            <w:r w:rsidRPr="00AD43E2"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13</w:t>
            </w:r>
            <w:r>
              <w:rPr>
                <w:color w:val="000000"/>
                <w:sz w:val="22"/>
                <w:szCs w:val="22"/>
                <w:lang w:val="en-US" w:bidi="th-TH"/>
              </w:rPr>
              <w:t xml:space="preserve">  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916E0C" w:rsidRDefault="00916E0C" w:rsidP="00AD43E2">
            <w:pPr>
              <w:rPr>
                <w:color w:val="000000"/>
                <w:szCs w:val="2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ไ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ด้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เกรดเฉลี่ยสะสมน้อยกว่า 2.79</w:t>
            </w:r>
          </w:p>
        </w:tc>
        <w:tc>
          <w:tcPr>
            <w:tcW w:w="2700" w:type="dxa"/>
          </w:tcPr>
          <w:p w:rsidR="00916E0C" w:rsidRPr="000A4A8F" w:rsidRDefault="00916E0C" w:rsidP="00AD43E2">
            <w:pPr>
              <w:rPr>
                <w:rFonts w:ascii="Angsana New" w:hAnsi="Angsana New"/>
                <w:b/>
                <w:color w:val="000000"/>
                <w:sz w:val="28"/>
                <w:cs/>
                <w:lang w:bidi="th-TH"/>
              </w:rPr>
            </w:pPr>
            <w:r w:rsidRPr="000A4A8F">
              <w:rPr>
                <w:rFonts w:ascii="Angsana New" w:hAnsi="Angsana New"/>
                <w:b/>
                <w:color w:val="000000"/>
                <w:sz w:val="28"/>
                <w:szCs w:val="28"/>
                <w:cs/>
                <w:lang w:bidi="th-TH"/>
              </w:rPr>
              <w:t>ความรู้ความเข้าใจพื้นฐานทางการตลาดและคำศัพท์ทางบริหารธุรกิจ</w:t>
            </w:r>
          </w:p>
        </w:tc>
        <w:tc>
          <w:tcPr>
            <w:tcW w:w="1980" w:type="dxa"/>
          </w:tcPr>
          <w:p w:rsidR="00916E0C" w:rsidRPr="004017DD" w:rsidRDefault="00916E0C" w:rsidP="00AD43E2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916E0C" w:rsidRDefault="00916E0C" w:rsidP="00AD43E2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916E0C" w:rsidRPr="004017DD" w:rsidRDefault="00916E0C" w:rsidP="00AD43E2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ให้นักศึกษาค้นคว้าข่าวสารทางธุรกิจประกอบมาก่อนตามคำแนะนำของอาจารย์ผู้สอน</w:t>
            </w:r>
          </w:p>
          <w:p w:rsidR="00916E0C" w:rsidRPr="004017DD" w:rsidRDefault="00916E0C" w:rsidP="00AD43E2">
            <w:pPr>
              <w:rPr>
                <w:rFonts w:ascii="Angsana New" w:hAnsi="Angsana New"/>
                <w:b/>
              </w:rPr>
            </w:pPr>
          </w:p>
        </w:tc>
      </w:tr>
    </w:tbl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916E0C" w:rsidTr="00AD43E2">
        <w:trPr>
          <w:cantSplit/>
        </w:trPr>
        <w:tc>
          <w:tcPr>
            <w:tcW w:w="10080" w:type="dxa"/>
            <w:gridSpan w:val="6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916E0C" w:rsidRPr="005746A5" w:rsidTr="00AD43E2">
        <w:trPr>
          <w:cantSplit/>
          <w:trHeight w:val="575"/>
        </w:trPr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16E0C" w:rsidTr="00AD43E2">
        <w:trPr>
          <w:cantSplit/>
          <w:trHeight w:val="465"/>
        </w:trPr>
        <w:tc>
          <w:tcPr>
            <w:tcW w:w="1800" w:type="dxa"/>
            <w:vMerge/>
          </w:tcPr>
          <w:p w:rsidR="00916E0C" w:rsidRPr="00073B28" w:rsidRDefault="00916E0C" w:rsidP="00AD43E2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16E0C" w:rsidRPr="005746A5" w:rsidTr="00AD43E2">
        <w:trPr>
          <w:cantSplit/>
          <w:trHeight w:val="4967"/>
        </w:trPr>
        <w:tc>
          <w:tcPr>
            <w:tcW w:w="1800" w:type="dxa"/>
          </w:tcPr>
          <w:p w:rsidR="00916E0C" w:rsidRPr="003A3C27" w:rsidRDefault="00916E0C" w:rsidP="00AD43E2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margin-left:43.5pt;margin-top:14.45pt;width:0;height:0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CkA&#10;/xwXAgAANQQAAA4AAAAAAAAAAAAAAAAALgIAAGRycy9lMm9Eb2MueG1sUEsBAi0AFAAGAAgAAAAh&#10;AAg0EGDZAAAABwEAAA8AAAAAAAAAAAAAAAAAcQQAAGRycy9kb3ducmV2LnhtbFBLBQYAAAAABAAE&#10;APMAAAB3BQAAAAA=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916E0C" w:rsidRPr="009A062B" w:rsidRDefault="00916E0C" w:rsidP="00AD43E2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อื่นๆ..กรณีศึกษาองค์กรธุรกิจ</w:t>
            </w: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16E0C" w:rsidRDefault="00916E0C" w:rsidP="00AD43E2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16E0C" w:rsidRPr="005746A5" w:rsidTr="00AD43E2">
        <w:trPr>
          <w:cantSplit/>
          <w:trHeight w:val="530"/>
        </w:trPr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16E0C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16E0C" w:rsidRPr="005746A5" w:rsidTr="00AD43E2">
        <w:trPr>
          <w:cantSplit/>
          <w:trHeight w:val="795"/>
        </w:trPr>
        <w:tc>
          <w:tcPr>
            <w:tcW w:w="18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16E0C" w:rsidRPr="00482720" w:rsidTr="00AD43E2">
        <w:trPr>
          <w:cantSplit/>
          <w:trHeight w:val="386"/>
        </w:trPr>
        <w:tc>
          <w:tcPr>
            <w:tcW w:w="1800" w:type="dxa"/>
          </w:tcPr>
          <w:p w:rsidR="00916E0C" w:rsidRPr="00482720" w:rsidRDefault="00916E0C" w:rsidP="00AD43E2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11" o:spid="_x0000_s1033" type="#_x0000_t32" style="position:absolute;margin-left:43.5pt;margin-top:14.45pt;width:0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I3GQIAADY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+MPSNxkCAAA2BAAADgAAAAAAAAAAAAAAAAAuAgAAZHJzL2Uyb0RvYy54bWxQSwECLQAUAAYACAAA&#10;ACEACDQQYNkAAAAHAQAADwAAAAAAAAAAAAAAAABzBAAAZHJzL2Rvd25yZXYueG1sUEsFBgAAAAAE&#10;AAQA8wAAAHkFAAAAAA==&#10;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916E0C" w:rsidRPr="00482720" w:rsidRDefault="00916E0C" w:rsidP="00AD43E2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สื่ออิเล็กโทรนิกส์  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ได้แก่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PowerPoint, 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Internet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,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val="en-US"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lang w:val="en-US"/>
              </w:rPr>
              <w:t>E</w:t>
            </w:r>
            <w:r w:rsidRPr="00482720">
              <w:rPr>
                <w:rFonts w:ascii="Angsana New" w:hAnsi="Angsana New"/>
                <w:sz w:val="20"/>
                <w:szCs w:val="20"/>
              </w:rPr>
              <w:t>-learning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โปรแกรมคอมพิวเตอร์   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ต่าง ๆ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LCD Projector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Overhead Projector / 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Visualizer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ฟิลม์สไลด์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โทรทัศน์ 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/ </w:t>
            </w:r>
          </w:p>
          <w:p w:rsidR="00916E0C" w:rsidRPr="00482720" w:rsidRDefault="00916E0C" w:rsidP="00AD43E2">
            <w:pPr>
              <w:rPr>
                <w:rFonts w:ascii="Angsana New" w:hAnsi="Angsana New"/>
                <w:color w:val="FF0000"/>
                <w:sz w:val="20"/>
                <w:szCs w:val="20"/>
              </w:rPr>
            </w:pP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     วีดีทัศน์</w:t>
            </w:r>
            <w:r w:rsidRPr="00482720">
              <w:rPr>
                <w:rFonts w:ascii="Angsana New" w:hAnsi="Angsana New"/>
                <w:sz w:val="20"/>
                <w:szCs w:val="20"/>
              </w:rPr>
              <w:t xml:space="preserve"> / </w:t>
            </w:r>
            <w:r w:rsidRPr="00482720">
              <w:rPr>
                <w:rFonts w:ascii="Angsana New" w:hAnsi="Angsana New"/>
                <w:color w:val="FF0000"/>
                <w:sz w:val="20"/>
                <w:szCs w:val="20"/>
              </w:rPr>
              <w:t>CD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0"/>
                <w:szCs w:val="20"/>
              </w:rPr>
              <w:sym w:font="Wingdings" w:char="F0FE"/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sz w:val="20"/>
                <w:szCs w:val="20"/>
                <w:cs/>
                <w:lang w:bidi="th-TH"/>
              </w:rPr>
              <w:t xml:space="preserve"> 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กรณีศึกษาองค์กรธุรกิจ</w:t>
            </w:r>
          </w:p>
          <w:p w:rsidR="00916E0C" w:rsidRPr="00482720" w:rsidRDefault="00916E0C" w:rsidP="00AD43E2">
            <w:pPr>
              <w:rPr>
                <w:rFonts w:ascii="Angsana New" w:hAnsi="Angsana New"/>
                <w:sz w:val="20"/>
                <w:szCs w:val="20"/>
                <w:lang w:bidi="th-TH"/>
              </w:rPr>
            </w:pPr>
          </w:p>
          <w:p w:rsidR="00916E0C" w:rsidRPr="00482720" w:rsidRDefault="00916E0C" w:rsidP="00AD43E2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</w:p>
        </w:tc>
        <w:tc>
          <w:tcPr>
            <w:tcW w:w="359" w:type="dxa"/>
          </w:tcPr>
          <w:p w:rsidR="00916E0C" w:rsidRPr="00482720" w:rsidRDefault="00916E0C" w:rsidP="00AD43E2">
            <w:pPr>
              <w:rPr>
                <w:rFonts w:ascii="Angsana New" w:hAnsi="Angsana New"/>
                <w:b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sz w:val="20"/>
                <w:szCs w:val="20"/>
              </w:rPr>
              <w:t>√</w:t>
            </w:r>
          </w:p>
        </w:tc>
        <w:tc>
          <w:tcPr>
            <w:tcW w:w="720" w:type="dxa"/>
            <w:gridSpan w:val="2"/>
          </w:tcPr>
          <w:p w:rsidR="00916E0C" w:rsidRPr="00482720" w:rsidRDefault="00916E0C" w:rsidP="00AD43E2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916E0C" w:rsidRPr="00482720" w:rsidRDefault="00916E0C" w:rsidP="00AD43E2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916E0C" w:rsidRPr="005746A5" w:rsidTr="00AD43E2">
        <w:trPr>
          <w:cantSplit/>
          <w:trHeight w:val="386"/>
        </w:trPr>
        <w:tc>
          <w:tcPr>
            <w:tcW w:w="1800" w:type="dxa"/>
          </w:tcPr>
          <w:p w:rsidR="00916E0C" w:rsidRPr="003A3C27" w:rsidRDefault="00916E0C" w:rsidP="00AD43E2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9" o:spid="_x0000_s1034" type="#_x0000_t32" style="position:absolute;margin-left:43.5pt;margin-top:14.45pt;width:0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UAGAIAADU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h&#10;YhUAGAIAADU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916E0C" w:rsidRPr="009A062B" w:rsidRDefault="00916E0C" w:rsidP="00AD43E2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p w:rsidR="00916E0C" w:rsidRDefault="00916E0C" w:rsidP="00AD43E2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916E0C" w:rsidRPr="005746A5" w:rsidTr="00AD43E2">
        <w:trPr>
          <w:cantSplit/>
          <w:trHeight w:val="527"/>
        </w:trPr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916E0C" w:rsidRPr="005746A5" w:rsidTr="00AD43E2">
        <w:trPr>
          <w:cantSplit/>
          <w:trHeight w:val="795"/>
        </w:trPr>
        <w:tc>
          <w:tcPr>
            <w:tcW w:w="18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916E0C" w:rsidRPr="004C084D" w:rsidRDefault="00916E0C" w:rsidP="00AD43E2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916E0C" w:rsidRPr="005746A5" w:rsidRDefault="00916E0C" w:rsidP="00AD43E2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916E0C" w:rsidRPr="005746A5" w:rsidTr="00AD43E2">
        <w:trPr>
          <w:cantSplit/>
          <w:trHeight w:val="386"/>
        </w:trPr>
        <w:tc>
          <w:tcPr>
            <w:tcW w:w="1800" w:type="dxa"/>
          </w:tcPr>
          <w:p w:rsidR="00916E0C" w:rsidRPr="003A3C27" w:rsidRDefault="00916E0C" w:rsidP="00AD43E2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noProof/>
                <w:lang w:val="en-US" w:bidi="th-TH"/>
              </w:rPr>
              <w:pict>
                <v:shape id="AutoShape 12" o:spid="_x0000_s1035" type="#_x0000_t32" style="position:absolute;margin-left:43.5pt;margin-top:14.45pt;width:0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Au&#10;qylT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916E0C" w:rsidRPr="009A062B" w:rsidRDefault="00916E0C" w:rsidP="00AD43E2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916E0C" w:rsidRPr="005746A5" w:rsidTr="00AD43E2">
        <w:trPr>
          <w:cantSplit/>
          <w:trHeight w:val="386"/>
        </w:trPr>
        <w:tc>
          <w:tcPr>
            <w:tcW w:w="1800" w:type="dxa"/>
          </w:tcPr>
          <w:p w:rsidR="00916E0C" w:rsidRPr="003A3C27" w:rsidRDefault="00916E0C" w:rsidP="00AD43E2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10" o:spid="_x0000_s1036" type="#_x0000_t32" style="position:absolute;margin-left:43.5pt;margin-top:14.45pt;width:0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Do&#10;hPm/GAIAADYEAAAOAAAAAAAAAAAAAAAAAC4CAABkcnMvZTJvRG9jLnhtbFBLAQItABQABgAIAAAA&#10;IQAINBBg2QAAAAcBAAAPAAAAAAAAAAAAAAAAAHIEAABkcnMvZG93bnJldi54bWxQSwUGAAAAAAQA&#10;BADzAAAAeAUAAAAA&#10;"/>
              </w:pic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916E0C" w:rsidRDefault="00916E0C" w:rsidP="00AD43E2">
            <w:pPr>
              <w:rPr>
                <w:rFonts w:ascii="Angsana New" w:hAnsi="Angsana New"/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916E0C" w:rsidRPr="005746A5" w:rsidRDefault="00916E0C" w:rsidP="00AD43E2">
            <w:pPr>
              <w:rPr>
                <w:rFonts w:ascii="Angsana New" w:hAnsi="Angsana New"/>
                <w:color w:val="000000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,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A062B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ง ๆ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916E0C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ฟิลม์สไลด์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916E0C" w:rsidRPr="009A062B" w:rsidRDefault="00916E0C" w:rsidP="00AD43E2">
            <w:pPr>
              <w:rPr>
                <w:rFonts w:ascii="Angsana New" w:hAnsi="Angsana New"/>
                <w:color w:val="FF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วีดีทัศน์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A062B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</w:t>
            </w:r>
            <w:r w:rsidRPr="009A062B">
              <w:rPr>
                <w:rFonts w:ascii="Angsana New" w:hAnsi="Angsana New"/>
                <w:sz w:val="22"/>
                <w:szCs w:val="22"/>
                <w:cs/>
                <w:lang w:bidi="th-TH"/>
              </w:rPr>
              <w:t>อื่น ๆ</w:t>
            </w:r>
            <w:r w:rsidRPr="009A062B"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>กรณีศึกษาองค์กรธุรกิจ</w:t>
            </w:r>
          </w:p>
          <w:p w:rsidR="00916E0C" w:rsidRPr="009A062B" w:rsidRDefault="00916E0C" w:rsidP="00AD43E2">
            <w:pPr>
              <w:rPr>
                <w:rFonts w:ascii="Angsana New" w:hAnsi="Angsana New"/>
                <w:szCs w:val="22"/>
                <w:lang w:bidi="th-TH"/>
              </w:rPr>
            </w:pPr>
          </w:p>
          <w:p w:rsidR="00916E0C" w:rsidRPr="005746A5" w:rsidRDefault="00916E0C" w:rsidP="00AD43E2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t>√</w:t>
            </w:r>
          </w:p>
        </w:tc>
        <w:tc>
          <w:tcPr>
            <w:tcW w:w="720" w:type="dxa"/>
            <w:gridSpan w:val="2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916E0C" w:rsidRPr="00073B28" w:rsidRDefault="00916E0C" w:rsidP="00AD43E2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916E0C" w:rsidTr="00AD43E2">
        <w:trPr>
          <w:trHeight w:val="1070"/>
        </w:trPr>
        <w:tc>
          <w:tcPr>
            <w:tcW w:w="10080" w:type="dxa"/>
          </w:tcPr>
          <w:p w:rsidR="00916E0C" w:rsidRPr="00994D17" w:rsidRDefault="00916E0C" w:rsidP="00AD43E2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916E0C" w:rsidRPr="00870669" w:rsidRDefault="00916E0C" w:rsidP="00AD43E2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916E0C" w:rsidRPr="00870669" w:rsidRDefault="00916E0C" w:rsidP="00AD43E2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</w:t>
            </w: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16E0C" w:rsidRPr="00073B28" w:rsidRDefault="00916E0C" w:rsidP="00AD43E2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916E0C" w:rsidRPr="007F3866" w:rsidRDefault="00916E0C" w:rsidP="00AD43E2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916E0C" w:rsidRPr="00870669" w:rsidTr="00AD43E2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16E0C" w:rsidRPr="00870669" w:rsidTr="00AD43E2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916E0C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916E0C" w:rsidRPr="00703F58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0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916E0C" w:rsidRDefault="00916E0C" w:rsidP="00703F58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5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20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3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12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8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32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9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36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916E0C" w:rsidRPr="00703F58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val="en-US" w:bidi="th-TH"/>
              </w:rPr>
            </w:pPr>
            <w:r>
              <w:rPr>
                <w:rFonts w:ascii="CordiaUPC" w:hAnsi="CordiaUPC" w:cs="CordiaUPC"/>
                <w:sz w:val="28"/>
                <w:lang w:val="en-US" w:bidi="th-TH"/>
              </w:rPr>
              <w:t>0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271" w:type="dxa"/>
          </w:tcPr>
          <w:p w:rsidR="00916E0C" w:rsidRDefault="00916E0C" w:rsidP="004556AD">
            <w:pPr>
              <w:autoSpaceDE w:val="0"/>
              <w:autoSpaceDN w:val="0"/>
              <w:jc w:val="center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>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916E0C" w:rsidRDefault="00916E0C" w:rsidP="00AD43E2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916E0C" w:rsidRDefault="00916E0C" w:rsidP="00AD43E2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916E0C" w:rsidRPr="00870669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916E0C" w:rsidRDefault="00916E0C" w:rsidP="00AD43E2">
            <w:pPr>
              <w:ind w:left="74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916E0C" w:rsidRPr="00703F58" w:rsidRDefault="00916E0C" w:rsidP="00703F58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916E0C" w:rsidRPr="00870669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916E0C" w:rsidRPr="00870669" w:rsidTr="00AD43E2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E0C" w:rsidRPr="00870669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916E0C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916E0C" w:rsidRDefault="00916E0C" w:rsidP="00AD43E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  <w:r>
              <w:rPr>
                <w:rFonts w:ascii="Angsana New" w:hAnsi="Angsana New"/>
                <w:sz w:val="32"/>
                <w:szCs w:val="32"/>
                <w:lang w:val="en-US"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5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05325C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4556AD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แผนการตลาดที่เหมาะสมกับการท่องเที่ยวโดยชุมชนเกาะพิทักษ์ อ.หลังสวน จ.ชุมพร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4556AD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703F58">
              <w:rPr>
                <w:rFonts w:ascii="Angsana New" w:hAnsi="Angsana New"/>
                <w:sz w:val="32"/>
                <w:szCs w:val="32"/>
                <w:highlight w:val="yellow"/>
                <w:cs/>
                <w:lang w:bidi="th-TH"/>
              </w:rPr>
              <w:t>สร้างพื้นฐานความรู้ความเข้าใจทางด้านการตลาดให้แก่นักศึกษาว่าเหตุใดจึงต้องเรียนวิชาหลักการตลาดและนำมาใช้จริงอย่างไรซึ่งจากการสังเกตพฤติกรรมพบว่านักศึกษาให้ความสนใจถึงการนำไปใช้จริงตามแผนการตลาดของเกาะพิทักษ์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-</w:t>
            </w:r>
          </w:p>
        </w:tc>
        <w:tc>
          <w:tcPr>
            <w:tcW w:w="5220" w:type="dxa"/>
            <w:gridSpan w:val="5"/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20" w:type="dxa"/>
            <w:gridSpan w:val="5"/>
          </w:tcPr>
          <w:p w:rsidR="00916E0C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</w:p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916E0C" w:rsidRPr="008A227F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ให้นักศึกษาสรุปคำศัพท์ทางบริหารธุรกิจที่เกี่ยวข้องในแต่ละบทเรียน และศึกษาคำศัพท์จากกรณีศึกษาโดยให้นักศึกษาค้นคว้าหาความหมายของคำนั้นๆ พร้อมนำเสนอกรณีศึกษาหน้าชั้นเรียน</w:t>
            </w:r>
          </w:p>
        </w:tc>
        <w:tc>
          <w:tcPr>
            <w:tcW w:w="5220" w:type="dxa"/>
            <w:gridSpan w:val="5"/>
          </w:tcPr>
          <w:p w:rsidR="00916E0C" w:rsidRPr="008A227F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นักศึกษามีความรู้ความเข้าใจในคำศัพท์ทางบริหารธุรกิจมากขึ้น</w:t>
            </w: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916E0C" w:rsidRDefault="00916E0C" w:rsidP="00AD43E2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16E0C" w:rsidRPr="003E0A03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320" w:type="dxa"/>
            <w:gridSpan w:val="4"/>
          </w:tcPr>
          <w:p w:rsidR="00916E0C" w:rsidRPr="003E0A0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916E0C" w:rsidRPr="009164E3" w:rsidTr="00AD43E2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916E0C" w:rsidRPr="00367CD3" w:rsidRDefault="00916E0C" w:rsidP="00AD43E2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916E0C" w:rsidRPr="009164E3" w:rsidTr="00AD43E2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916E0C" w:rsidRPr="00367CD3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916E0C" w:rsidRPr="008A227F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4320" w:type="dxa"/>
            <w:gridSpan w:val="4"/>
          </w:tcPr>
          <w:p w:rsidR="00916E0C" w:rsidRPr="008A227F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-</w:t>
            </w:r>
          </w:p>
        </w:tc>
      </w:tr>
      <w:tr w:rsidR="00916E0C" w:rsidRPr="009164E3" w:rsidTr="00AD43E2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916E0C" w:rsidRPr="009164E3" w:rsidRDefault="00916E0C" w:rsidP="00AD43E2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16E0C" w:rsidRDefault="00916E0C" w:rsidP="00AD43E2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916E0C" w:rsidRPr="005D3289" w:rsidRDefault="00916E0C" w:rsidP="00AD43E2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916E0C" w:rsidRPr="00D13906" w:rsidTr="00AD43E2">
        <w:trPr>
          <w:trHeight w:val="70"/>
        </w:trPr>
        <w:tc>
          <w:tcPr>
            <w:tcW w:w="10080" w:type="dxa"/>
            <w:gridSpan w:val="2"/>
          </w:tcPr>
          <w:p w:rsidR="00916E0C" w:rsidRPr="00D13906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916E0C" w:rsidRPr="00516480" w:rsidTr="00AD43E2">
        <w:trPr>
          <w:trHeight w:val="892"/>
        </w:trPr>
        <w:tc>
          <w:tcPr>
            <w:tcW w:w="5400" w:type="dxa"/>
          </w:tcPr>
          <w:p w:rsidR="00916E0C" w:rsidRPr="00B52B0D" w:rsidRDefault="00916E0C" w:rsidP="00AD43E2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916E0C" w:rsidRPr="00B52B0D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916E0C" w:rsidRPr="00B52B0D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916E0C" w:rsidRPr="00516480" w:rsidTr="00AD43E2">
        <w:trPr>
          <w:trHeight w:val="531"/>
        </w:trPr>
        <w:tc>
          <w:tcPr>
            <w:tcW w:w="5400" w:type="dxa"/>
          </w:tcPr>
          <w:p w:rsidR="00916E0C" w:rsidRPr="009164E3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16E0C" w:rsidRPr="00073B28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16E0C" w:rsidRPr="00D13906" w:rsidTr="00AD43E2">
        <w:trPr>
          <w:trHeight w:val="70"/>
        </w:trPr>
        <w:tc>
          <w:tcPr>
            <w:tcW w:w="10080" w:type="dxa"/>
            <w:gridSpan w:val="2"/>
          </w:tcPr>
          <w:p w:rsidR="00916E0C" w:rsidRPr="00D13906" w:rsidRDefault="00916E0C" w:rsidP="00AD43E2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916E0C" w:rsidTr="00AD43E2">
        <w:trPr>
          <w:trHeight w:val="392"/>
        </w:trPr>
        <w:tc>
          <w:tcPr>
            <w:tcW w:w="5400" w:type="dxa"/>
          </w:tcPr>
          <w:p w:rsidR="00916E0C" w:rsidRPr="00B52B0D" w:rsidRDefault="00916E0C" w:rsidP="00AD43E2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916E0C" w:rsidRPr="00B52B0D" w:rsidRDefault="00916E0C" w:rsidP="00AD43E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916E0C" w:rsidTr="00AD43E2">
        <w:trPr>
          <w:trHeight w:val="690"/>
        </w:trPr>
        <w:tc>
          <w:tcPr>
            <w:tcW w:w="5400" w:type="dxa"/>
          </w:tcPr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916E0C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916E0C" w:rsidRPr="00B52B0D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916E0C" w:rsidRDefault="00916E0C" w:rsidP="00AD43E2">
      <w:pPr>
        <w:jc w:val="center"/>
        <w:rPr>
          <w:b/>
          <w:bCs/>
          <w:sz w:val="36"/>
          <w:szCs w:val="36"/>
          <w:lang w:bidi="th-TH"/>
        </w:rPr>
      </w:pPr>
    </w:p>
    <w:p w:rsidR="00916E0C" w:rsidRDefault="00916E0C" w:rsidP="00AD43E2">
      <w:pPr>
        <w:jc w:val="center"/>
        <w:rPr>
          <w:b/>
          <w:bCs/>
          <w:sz w:val="36"/>
          <w:szCs w:val="36"/>
          <w:lang w:bidi="th-TH"/>
        </w:rPr>
      </w:pPr>
    </w:p>
    <w:p w:rsidR="00916E0C" w:rsidRPr="00073B28" w:rsidRDefault="00916E0C" w:rsidP="00AD43E2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916E0C" w:rsidRDefault="00916E0C" w:rsidP="00AD43E2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916E0C" w:rsidTr="00AD43E2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916E0C" w:rsidRPr="00073B28" w:rsidRDefault="00916E0C" w:rsidP="00AD43E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916E0C" w:rsidTr="00AD43E2">
        <w:tc>
          <w:tcPr>
            <w:tcW w:w="10080" w:type="dxa"/>
            <w:tcBorders>
              <w:bottom w:val="nil"/>
            </w:tcBorders>
          </w:tcPr>
          <w:p w:rsidR="00916E0C" w:rsidRPr="00694DDF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916E0C" w:rsidRPr="00E97858" w:rsidRDefault="00916E0C" w:rsidP="00AD43E2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16E0C" w:rsidTr="00AD43E2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916E0C" w:rsidRPr="00694DDF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16E0C" w:rsidRPr="00073B28" w:rsidRDefault="00916E0C" w:rsidP="00AD43E2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916E0C" w:rsidTr="00AD43E2">
        <w:tc>
          <w:tcPr>
            <w:tcW w:w="10080" w:type="dxa"/>
            <w:tcBorders>
              <w:top w:val="single" w:sz="4" w:space="0" w:color="auto"/>
            </w:tcBorders>
          </w:tcPr>
          <w:p w:rsidR="00916E0C" w:rsidRPr="00E97858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916E0C" w:rsidTr="00AD43E2">
        <w:tc>
          <w:tcPr>
            <w:tcW w:w="10080" w:type="dxa"/>
          </w:tcPr>
          <w:p w:rsidR="00916E0C" w:rsidRPr="00E97858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916E0C" w:rsidRPr="00073B28" w:rsidRDefault="00916E0C" w:rsidP="00AD43E2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916E0C" w:rsidTr="00AD43E2">
        <w:tc>
          <w:tcPr>
            <w:tcW w:w="10080" w:type="dxa"/>
            <w:tcBorders>
              <w:bottom w:val="single" w:sz="4" w:space="0" w:color="auto"/>
            </w:tcBorders>
          </w:tcPr>
          <w:p w:rsidR="00916E0C" w:rsidRPr="00E97858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916E0C" w:rsidRPr="00233396" w:rsidRDefault="00916E0C" w:rsidP="00AD43E2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916E0C" w:rsidRDefault="00916E0C" w:rsidP="00AD43E2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16E0C" w:rsidRDefault="00916E0C" w:rsidP="00AD43E2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916E0C" w:rsidRPr="009164E3" w:rsidRDefault="00916E0C" w:rsidP="00AD43E2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916E0C" w:rsidRPr="00233396" w:rsidRDefault="00916E0C" w:rsidP="00AD43E2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916E0C" w:rsidTr="00AD43E2">
        <w:tc>
          <w:tcPr>
            <w:tcW w:w="10080" w:type="dxa"/>
            <w:gridSpan w:val="2"/>
          </w:tcPr>
          <w:p w:rsidR="00916E0C" w:rsidRPr="000E1011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916E0C" w:rsidTr="00AD43E2">
        <w:trPr>
          <w:trHeight w:val="435"/>
        </w:trPr>
        <w:tc>
          <w:tcPr>
            <w:tcW w:w="4680" w:type="dxa"/>
          </w:tcPr>
          <w:p w:rsidR="00916E0C" w:rsidRDefault="00916E0C" w:rsidP="00AD43E2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916E0C" w:rsidRPr="000E1011" w:rsidRDefault="00916E0C" w:rsidP="00AD43E2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916E0C" w:rsidRPr="000E1011" w:rsidRDefault="00916E0C" w:rsidP="00AD43E2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916E0C" w:rsidTr="00AD43E2">
        <w:trPr>
          <w:trHeight w:val="1665"/>
        </w:trPr>
        <w:tc>
          <w:tcPr>
            <w:tcW w:w="4680" w:type="dxa"/>
          </w:tcPr>
          <w:p w:rsidR="00916E0C" w:rsidRPr="000E1011" w:rsidRDefault="00916E0C" w:rsidP="00AD43E2">
            <w:pPr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เน้นให้นักศึกษาเรียนรู้จากกรณีศึกษาองค์กรธุรกิจจริง</w:t>
            </w:r>
          </w:p>
          <w:p w:rsidR="00916E0C" w:rsidRPr="000E1011" w:rsidRDefault="00916E0C" w:rsidP="00AD43E2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916E0C" w:rsidRPr="00AF7366" w:rsidRDefault="00916E0C" w:rsidP="00AD43E2">
            <w:pPr>
              <w:rPr>
                <w:i/>
                <w:i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ได้มอบหมายให้นักศึกษาค้นคว้ากรณีศึกษาองค์กรธุรกิจจริงจากทางนิตยสารทางธุรกิจ เว็บไซต์ หรือหนังสือ ประกอบการบรรยายในแต่ละหัวข้อทำให้นักศึกษามีความรู้ความเข้าใจถึงกระบวนการทางการตลาดขององค์กรธุรกิจจริงในยุคปัจจุบัน</w:t>
            </w:r>
          </w:p>
          <w:p w:rsidR="00916E0C" w:rsidRPr="000E1011" w:rsidRDefault="00916E0C" w:rsidP="00AD43E2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p w:rsidR="00916E0C" w:rsidRDefault="00916E0C" w:rsidP="00AD43E2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916E0C" w:rsidTr="00AD43E2">
        <w:tc>
          <w:tcPr>
            <w:tcW w:w="10080" w:type="dxa"/>
            <w:gridSpan w:val="3"/>
          </w:tcPr>
          <w:p w:rsidR="00916E0C" w:rsidRPr="00C34058" w:rsidRDefault="00916E0C" w:rsidP="00AD43E2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916E0C" w:rsidRPr="00543365" w:rsidRDefault="00916E0C" w:rsidP="00AD43E2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ได้ปรับให้นักศึกษาเขียนแผนผังความคิดจากการสรุปเนื้อหารายบท</w:t>
            </w:r>
          </w:p>
          <w:p w:rsidR="00916E0C" w:rsidRDefault="00916E0C" w:rsidP="00AD43E2">
            <w:pPr>
              <w:rPr>
                <w:sz w:val="20"/>
                <w:cs/>
                <w:lang w:bidi="th-TH"/>
              </w:rPr>
            </w:pPr>
          </w:p>
        </w:tc>
      </w:tr>
      <w:tr w:rsidR="00916E0C" w:rsidRPr="009164E3" w:rsidTr="00AD43E2">
        <w:tc>
          <w:tcPr>
            <w:tcW w:w="10080" w:type="dxa"/>
            <w:gridSpan w:val="3"/>
          </w:tcPr>
          <w:p w:rsidR="00916E0C" w:rsidRPr="00C34058" w:rsidRDefault="00916E0C" w:rsidP="00AD43E2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916E0C" w:rsidTr="00AD43E2">
        <w:trPr>
          <w:cantSplit/>
          <w:trHeight w:val="525"/>
        </w:trPr>
        <w:tc>
          <w:tcPr>
            <w:tcW w:w="3960" w:type="dxa"/>
          </w:tcPr>
          <w:p w:rsidR="00916E0C" w:rsidRPr="00135CDD" w:rsidRDefault="00916E0C" w:rsidP="00AD43E2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916E0C" w:rsidRPr="00135CDD" w:rsidRDefault="00916E0C" w:rsidP="00AD43E2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916E0C" w:rsidRPr="00135CDD" w:rsidRDefault="00916E0C" w:rsidP="00AD43E2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916E0C" w:rsidTr="00AD43E2">
        <w:trPr>
          <w:cantSplit/>
          <w:trHeight w:val="875"/>
        </w:trPr>
        <w:tc>
          <w:tcPr>
            <w:tcW w:w="3960" w:type="dxa"/>
          </w:tcPr>
          <w:p w:rsidR="00916E0C" w:rsidRPr="00703F58" w:rsidRDefault="00916E0C" w:rsidP="00AD43E2">
            <w:pPr>
              <w:rPr>
                <w:b/>
                <w:sz w:val="32"/>
                <w:szCs w:val="32"/>
                <w:cs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ควรฝึกให้นักศึกษาค้นคว้ากลยุทธ์ทางการตลาดสมัยใหม่พร้อมนำเสนอหน้าชั้นเรียนหรือผ่านทาง</w:t>
            </w:r>
            <w:r>
              <w:rPr>
                <w:b/>
                <w:sz w:val="32"/>
                <w:szCs w:val="32"/>
                <w:lang w:val="en-US" w:bidi="th-TH"/>
              </w:rPr>
              <w:t>facebook</w:t>
            </w:r>
            <w:r>
              <w:rPr>
                <w:b/>
                <w:sz w:val="32"/>
                <w:szCs w:val="32"/>
                <w:cs/>
                <w:lang w:val="en-US" w:bidi="th-TH"/>
              </w:rPr>
              <w:t>ให้มากขึ้น</w:t>
            </w:r>
          </w:p>
        </w:tc>
        <w:tc>
          <w:tcPr>
            <w:tcW w:w="2340" w:type="dxa"/>
          </w:tcPr>
          <w:p w:rsidR="00916E0C" w:rsidRPr="00543365" w:rsidRDefault="00916E0C" w:rsidP="00AD43E2">
            <w:pPr>
              <w:jc w:val="center"/>
              <w:rPr>
                <w:b/>
                <w:sz w:val="32"/>
                <w:szCs w:val="32"/>
                <w:lang w:val="en-US"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 xml:space="preserve">ปีการศึกษา 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2557</w:t>
            </w:r>
          </w:p>
        </w:tc>
        <w:tc>
          <w:tcPr>
            <w:tcW w:w="3780" w:type="dxa"/>
          </w:tcPr>
          <w:p w:rsidR="00916E0C" w:rsidRPr="00135CDD" w:rsidRDefault="00916E0C" w:rsidP="00AD43E2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อ.ฉันทวรรณ เอ้งฉ้วน</w:t>
            </w:r>
          </w:p>
          <w:p w:rsidR="00916E0C" w:rsidRPr="00135CDD" w:rsidRDefault="00916E0C" w:rsidP="00AD43E2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916E0C" w:rsidTr="00AD43E2">
        <w:trPr>
          <w:cantSplit/>
          <w:trHeight w:val="999"/>
        </w:trPr>
        <w:tc>
          <w:tcPr>
            <w:tcW w:w="10080" w:type="dxa"/>
            <w:gridSpan w:val="3"/>
          </w:tcPr>
          <w:p w:rsidR="00916E0C" w:rsidRDefault="00916E0C" w:rsidP="00AD43E2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916E0C" w:rsidRDefault="00916E0C" w:rsidP="00AD43E2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ไม่มี</w:t>
            </w:r>
          </w:p>
          <w:p w:rsidR="00916E0C" w:rsidRPr="00CC5858" w:rsidRDefault="00916E0C" w:rsidP="00AD43E2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916E0C" w:rsidRPr="00CC5858" w:rsidRDefault="00916E0C" w:rsidP="00AD43E2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916E0C" w:rsidRDefault="00916E0C" w:rsidP="00AD43E2">
      <w:pPr>
        <w:rPr>
          <w:b/>
          <w:bCs/>
          <w:lang w:bidi="ar-EG"/>
        </w:rPr>
      </w:pPr>
    </w:p>
    <w:p w:rsidR="00916E0C" w:rsidRDefault="00916E0C" w:rsidP="00AD43E2">
      <w:pPr>
        <w:rPr>
          <w:rFonts w:ascii="Angsana New" w:hAnsi="Angsana New"/>
          <w:sz w:val="32"/>
          <w:szCs w:val="32"/>
          <w:lang w:bidi="th-TH"/>
        </w:rPr>
      </w:pPr>
    </w:p>
    <w:p w:rsidR="00916E0C" w:rsidRDefault="00916E0C" w:rsidP="00AD43E2">
      <w:pPr>
        <w:rPr>
          <w:rFonts w:ascii="Angsana New" w:hAnsi="Angsana New"/>
          <w:sz w:val="32"/>
          <w:szCs w:val="32"/>
          <w:lang w:bidi="th-TH"/>
        </w:rPr>
      </w:pPr>
    </w:p>
    <w:p w:rsidR="00916E0C" w:rsidRDefault="00916E0C" w:rsidP="00AD43E2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916E0C" w:rsidRDefault="00916E0C" w:rsidP="00AD43E2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(นางสาวฉันทวรรณ  เอ้งฉ้วน)</w:t>
      </w:r>
    </w:p>
    <w:p w:rsidR="00916E0C" w:rsidRDefault="00916E0C" w:rsidP="00AD43E2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916E0C" w:rsidRPr="00543365" w:rsidRDefault="00916E0C" w:rsidP="00AD43E2">
      <w:pPr>
        <w:ind w:right="640"/>
        <w:jc w:val="center"/>
        <w:rPr>
          <w:rFonts w:ascii="Angsana New" w:hAnsi="Angsana New"/>
          <w:sz w:val="32"/>
          <w:szCs w:val="32"/>
          <w:cs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8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พฤษภาคม พ.ศ. </w:t>
      </w:r>
      <w:r>
        <w:rPr>
          <w:rFonts w:ascii="Angsana New" w:hAnsi="Angsana New"/>
          <w:sz w:val="32"/>
          <w:szCs w:val="32"/>
          <w:lang w:val="en-US" w:bidi="th-TH"/>
        </w:rPr>
        <w:t>2557</w:t>
      </w:r>
      <w:bookmarkStart w:id="0" w:name="_GoBack"/>
      <w:bookmarkEnd w:id="0"/>
    </w:p>
    <w:p w:rsidR="00916E0C" w:rsidRDefault="00916E0C" w:rsidP="00AD43E2"/>
    <w:p w:rsidR="00916E0C" w:rsidRPr="00E50253" w:rsidRDefault="00916E0C" w:rsidP="00AD43E2">
      <w:pPr>
        <w:rPr>
          <w:lang w:val="en-US"/>
        </w:rPr>
      </w:pPr>
    </w:p>
    <w:p w:rsidR="00916E0C" w:rsidRDefault="00916E0C"/>
    <w:sectPr w:rsidR="00916E0C" w:rsidSect="00AD43E2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E0C" w:rsidRDefault="00916E0C">
      <w:r>
        <w:separator/>
      </w:r>
    </w:p>
  </w:endnote>
  <w:endnote w:type="continuationSeparator" w:id="0">
    <w:p w:rsidR="00916E0C" w:rsidRDefault="00916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E0C" w:rsidRDefault="00916E0C" w:rsidP="00AD43E2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916E0C" w:rsidRDefault="00916E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E0C" w:rsidRDefault="00916E0C">
      <w:r>
        <w:separator/>
      </w:r>
    </w:p>
  </w:footnote>
  <w:footnote w:type="continuationSeparator" w:id="0">
    <w:p w:rsidR="00916E0C" w:rsidRDefault="00916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E0C" w:rsidRDefault="00916E0C" w:rsidP="00AD43E2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916E0C" w:rsidRDefault="00916E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E0C" w:rsidRDefault="00916E0C" w:rsidP="00AD43E2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916E0C" w:rsidRPr="007F3866" w:rsidRDefault="00916E0C" w:rsidP="00AD43E2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160B"/>
    <w:multiLevelType w:val="hybridMultilevel"/>
    <w:tmpl w:val="C952D8E0"/>
    <w:lvl w:ilvl="0" w:tplc="9E1AC7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eastAsia="Times New Roman" w:hAnsi="Angsana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">
    <w:nsid w:val="7EDC13C2"/>
    <w:multiLevelType w:val="hybridMultilevel"/>
    <w:tmpl w:val="62B2C4BC"/>
    <w:lvl w:ilvl="0" w:tplc="9E1AC7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43E2"/>
    <w:rsid w:val="0005325C"/>
    <w:rsid w:val="00073B28"/>
    <w:rsid w:val="000A4A8F"/>
    <w:rsid w:val="000E1011"/>
    <w:rsid w:val="001072CB"/>
    <w:rsid w:val="00135CDD"/>
    <w:rsid w:val="002218AD"/>
    <w:rsid w:val="00233396"/>
    <w:rsid w:val="00260CB5"/>
    <w:rsid w:val="0028131B"/>
    <w:rsid w:val="002C1485"/>
    <w:rsid w:val="002C3EDF"/>
    <w:rsid w:val="0030786B"/>
    <w:rsid w:val="00367CD3"/>
    <w:rsid w:val="00385347"/>
    <w:rsid w:val="003A3C27"/>
    <w:rsid w:val="003E0A03"/>
    <w:rsid w:val="004017DD"/>
    <w:rsid w:val="00402CC1"/>
    <w:rsid w:val="00433781"/>
    <w:rsid w:val="004556AD"/>
    <w:rsid w:val="00482720"/>
    <w:rsid w:val="00484C08"/>
    <w:rsid w:val="0049090A"/>
    <w:rsid w:val="004C084D"/>
    <w:rsid w:val="00516480"/>
    <w:rsid w:val="00543365"/>
    <w:rsid w:val="005746A5"/>
    <w:rsid w:val="005D3289"/>
    <w:rsid w:val="005E351A"/>
    <w:rsid w:val="005E7452"/>
    <w:rsid w:val="005F44F9"/>
    <w:rsid w:val="0063122D"/>
    <w:rsid w:val="00633090"/>
    <w:rsid w:val="006448FF"/>
    <w:rsid w:val="0065431B"/>
    <w:rsid w:val="00656882"/>
    <w:rsid w:val="006656E5"/>
    <w:rsid w:val="00694DDF"/>
    <w:rsid w:val="006B3D7B"/>
    <w:rsid w:val="00703F58"/>
    <w:rsid w:val="007332F8"/>
    <w:rsid w:val="007E441E"/>
    <w:rsid w:val="007F3866"/>
    <w:rsid w:val="00847A77"/>
    <w:rsid w:val="008516B7"/>
    <w:rsid w:val="00870669"/>
    <w:rsid w:val="008A227F"/>
    <w:rsid w:val="009164E3"/>
    <w:rsid w:val="00916E0C"/>
    <w:rsid w:val="009320F6"/>
    <w:rsid w:val="009371F3"/>
    <w:rsid w:val="00987722"/>
    <w:rsid w:val="00994D17"/>
    <w:rsid w:val="009A062B"/>
    <w:rsid w:val="00AD43E2"/>
    <w:rsid w:val="00AF7366"/>
    <w:rsid w:val="00B338D4"/>
    <w:rsid w:val="00B52B0D"/>
    <w:rsid w:val="00BE7EFF"/>
    <w:rsid w:val="00C34058"/>
    <w:rsid w:val="00CC5858"/>
    <w:rsid w:val="00CD687E"/>
    <w:rsid w:val="00CE339B"/>
    <w:rsid w:val="00CF3E6A"/>
    <w:rsid w:val="00D13906"/>
    <w:rsid w:val="00D80934"/>
    <w:rsid w:val="00D902F4"/>
    <w:rsid w:val="00DD59A7"/>
    <w:rsid w:val="00E039D2"/>
    <w:rsid w:val="00E50253"/>
    <w:rsid w:val="00E97858"/>
    <w:rsid w:val="00F321D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3E2"/>
    <w:rPr>
      <w:rFonts w:ascii="Times New Roman" w:eastAsia="Times New Roman" w:hAnsi="Times New Roman" w:cs="Angsana New"/>
      <w:sz w:val="24"/>
      <w:szCs w:val="24"/>
      <w:lang w:val="en-AU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43E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D43E2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AD43E2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D43E2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AD43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43E2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AD43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D43E2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AD43E2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D43E2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AD43E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43E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43E2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AD43E2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1858</Words>
  <Characters>10596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3</cp:revision>
  <dcterms:created xsi:type="dcterms:W3CDTF">2014-06-25T02:44:00Z</dcterms:created>
  <dcterms:modified xsi:type="dcterms:W3CDTF">2014-07-03T08:31:00Z</dcterms:modified>
</cp:coreProperties>
</file>