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AD" w:rsidRPr="00274109" w:rsidRDefault="006E17AD" w:rsidP="008A7DA3">
      <w:pPr>
        <w:jc w:val="center"/>
        <w:rPr>
          <w:lang w:val="en-AU"/>
        </w:rPr>
      </w:pPr>
      <w:r w:rsidRPr="00274109">
        <w:rPr>
          <w:cs/>
        </w:rPr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6E17AD" w:rsidRPr="001B0288" w:rsidTr="00196E63">
        <w:tc>
          <w:tcPr>
            <w:tcW w:w="2520" w:type="dxa"/>
            <w:tcBorders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มหาวิทยาลัยแม่โจ้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1B0288">
                    <w:rPr>
                      <w:lang w:val="en-AU"/>
                    </w:rPr>
                    <w:t>MAEJO</w:t>
                  </w:r>
                </w:smartTag>
                <w:r w:rsidRPr="001B0288">
                  <w:rPr>
                    <w:lang w:val="en-AU"/>
                  </w:rPr>
                  <w:t xml:space="preserve">  </w:t>
                </w:r>
                <w:smartTag w:uri="urn:schemas-microsoft-com:office:smarttags" w:element="PlaceType">
                  <w:r w:rsidRPr="001B0288">
                    <w:rPr>
                      <w:lang w:val="en-AU"/>
                    </w:rPr>
                    <w:t>University</w:t>
                  </w:r>
                </w:smartTag>
              </w:smartTag>
            </w:smartTag>
          </w:p>
        </w:tc>
      </w:tr>
      <w:tr w:rsidR="006E17AD" w:rsidRPr="001B0288" w:rsidTr="00196E63">
        <w:tc>
          <w:tcPr>
            <w:tcW w:w="2520" w:type="dxa"/>
            <w:tcBorders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วิทยาเขต/คณะ/ภาควิชา</w:t>
            </w:r>
          </w:p>
        </w:tc>
        <w:tc>
          <w:tcPr>
            <w:tcW w:w="7560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คณะ  มหาวิทยาลัยแม่โจ้ชุมพร  สาขาวิชา  การจัดการการท่องเที่ยว</w:t>
            </w:r>
          </w:p>
          <w:p w:rsidR="006E17AD" w:rsidRPr="001B0288" w:rsidRDefault="006E17AD" w:rsidP="00AB4F1B">
            <w:pPr>
              <w:rPr>
                <w:lang w:val="en-AU"/>
              </w:rPr>
            </w:pPr>
            <w:r w:rsidRPr="001B0288">
              <w:rPr>
                <w:lang w:val="en-AU"/>
              </w:rPr>
              <w:t>Faculty of</w:t>
            </w:r>
            <w:r w:rsidRPr="001B0288">
              <w:rPr>
                <w:cs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1B0288">
                  <w:rPr>
                    <w:lang w:val="en-AU"/>
                  </w:rPr>
                  <w:t>Maejo</w:t>
                </w:r>
              </w:smartTag>
              <w:r w:rsidRPr="001B0288">
                <w:rPr>
                  <w:lang w:val="en-AU"/>
                </w:rPr>
                <w:t xml:space="preserve"> </w:t>
              </w:r>
              <w:smartTag w:uri="urn:schemas-microsoft-com:office:smarttags" w:element="place">
                <w:r w:rsidRPr="001B0288">
                  <w:rPr>
                    <w:lang w:val="en-AU"/>
                  </w:rPr>
                  <w:t>University</w:t>
                </w:r>
              </w:smartTag>
            </w:smartTag>
            <w:r w:rsidRPr="001B0288">
              <w:rPr>
                <w:lang w:val="en-AU"/>
              </w:rPr>
              <w:t xml:space="preserve"> at Chumphon</w:t>
            </w:r>
            <w:r w:rsidRPr="001B0288">
              <w:rPr>
                <w:cs/>
              </w:rPr>
              <w:t xml:space="preserve"> </w:t>
            </w:r>
            <w:r w:rsidRPr="001B0288">
              <w:rPr>
                <w:lang w:val="en-AU"/>
              </w:rPr>
              <w:t xml:space="preserve"> Program Tourism Management</w:t>
            </w:r>
          </w:p>
        </w:tc>
      </w:tr>
    </w:tbl>
    <w:p w:rsidR="006E17AD" w:rsidRPr="00274109" w:rsidRDefault="006E17AD" w:rsidP="00274109">
      <w:pPr>
        <w:rPr>
          <w:cs/>
        </w:rPr>
      </w:pPr>
      <w:r w:rsidRPr="00274109">
        <w:rPr>
          <w:cs/>
        </w:rPr>
        <w:t>หมวดที่ 1</w:t>
      </w:r>
      <w:r w:rsidRPr="00274109">
        <w:t xml:space="preserve"> </w:t>
      </w:r>
      <w:r w:rsidRPr="00274109">
        <w:rPr>
          <w:cs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6E17AD" w:rsidRPr="001B0288" w:rsidTr="00196E63">
        <w:tc>
          <w:tcPr>
            <w:tcW w:w="3231" w:type="dxa"/>
            <w:gridSpan w:val="6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1. รหัสและชื่อรายวิชา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 xml:space="preserve">รหัสวิชา  ศท </w:t>
            </w:r>
            <w:r w:rsidRPr="001B0288">
              <w:t>150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ชื่อรายวิชา  ภาษาญี่ปุ่นเบื้องต้น</w:t>
            </w:r>
            <w:r w:rsidRPr="001B0288">
              <w:t xml:space="preserve"> 1</w:t>
            </w:r>
          </w:p>
        </w:tc>
      </w:tr>
      <w:tr w:rsidR="006E17AD" w:rsidRPr="001B0288" w:rsidTr="00196E63">
        <w:tc>
          <w:tcPr>
            <w:tcW w:w="10081" w:type="dxa"/>
            <w:gridSpan w:val="11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2.</w:t>
            </w:r>
            <w:r w:rsidRPr="001B0288">
              <w:rPr>
                <w:lang w:val="en-AU"/>
              </w:rPr>
              <w:t xml:space="preserve"> </w:t>
            </w:r>
            <w:r w:rsidRPr="001B0288">
              <w:rPr>
                <w:cs/>
              </w:rPr>
              <w:t xml:space="preserve">รายวิชาที่ต้องเรียนมาก่อน  </w:t>
            </w:r>
            <w:r w:rsidRPr="001B0288">
              <w:rPr>
                <w:lang w:val="en-AU"/>
              </w:rPr>
              <w:t xml:space="preserve">(pre-requisite)  </w:t>
            </w:r>
            <w:r w:rsidRPr="001B0288">
              <w:rPr>
                <w:cs/>
              </w:rPr>
              <w:t xml:space="preserve">(ถ้ามี) </w:t>
            </w:r>
          </w:p>
        </w:tc>
      </w:tr>
      <w:tr w:rsidR="006E17AD" w:rsidRPr="001B0288" w:rsidTr="00196E63">
        <w:tc>
          <w:tcPr>
            <w:tcW w:w="330" w:type="dxa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รหัสวิชา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ชื่อรายวิชา</w:t>
            </w:r>
          </w:p>
        </w:tc>
      </w:tr>
      <w:tr w:rsidR="006E17AD" w:rsidRPr="001B0288" w:rsidTr="00196E63">
        <w:tc>
          <w:tcPr>
            <w:tcW w:w="10081" w:type="dxa"/>
            <w:gridSpan w:val="11"/>
          </w:tcPr>
          <w:p w:rsidR="006E17AD" w:rsidRPr="001B0288" w:rsidRDefault="006E17AD" w:rsidP="00274109">
            <w:r w:rsidRPr="001B0288">
              <w:rPr>
                <w:cs/>
              </w:rPr>
              <w:t>3</w:t>
            </w:r>
            <w:r w:rsidRPr="001B0288">
              <w:t>.</w:t>
            </w:r>
            <w:r w:rsidRPr="001B0288">
              <w:rPr>
                <w:cs/>
              </w:rPr>
              <w:t xml:space="preserve"> อาจารย์ผู้รับผิดชอบ อาจารย์ผู้สอนและกลุ่มเรียน</w:t>
            </w:r>
            <w:r w:rsidRPr="001B0288">
              <w:t xml:space="preserve"> </w:t>
            </w:r>
            <w:r w:rsidRPr="001B0288">
              <w:rPr>
                <w:cs/>
              </w:rPr>
              <w:t xml:space="preserve"> </w:t>
            </w:r>
            <w:r w:rsidRPr="001B0288">
              <w:t>(section)</w:t>
            </w:r>
          </w:p>
        </w:tc>
      </w:tr>
      <w:tr w:rsidR="006E17AD" w:rsidRPr="001B0288" w:rsidTr="00196E63">
        <w:tc>
          <w:tcPr>
            <w:tcW w:w="365" w:type="dxa"/>
            <w:gridSpan w:val="2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นางสาว สัญญาภรณ์  ทองรวย</w:t>
            </w:r>
          </w:p>
        </w:tc>
        <w:tc>
          <w:tcPr>
            <w:tcW w:w="2523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65" w:type="dxa"/>
            <w:gridSpan w:val="2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นางสาว .สัญญาภรณ์  ทองรวย</w:t>
            </w:r>
          </w:p>
        </w:tc>
        <w:tc>
          <w:tcPr>
            <w:tcW w:w="2523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65" w:type="dxa"/>
            <w:gridSpan w:val="2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กลุ่มเรียน</w:t>
            </w:r>
            <w:r w:rsidRPr="001B0288">
              <w:t xml:space="preserve"> </w:t>
            </w:r>
            <w:r w:rsidRPr="001B0288">
              <w:rPr>
                <w:cs/>
              </w:rPr>
              <w:t xml:space="preserve"> </w:t>
            </w:r>
            <w:r w:rsidRPr="001B0288"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 xml:space="preserve">ชั้นปีที่ </w:t>
            </w:r>
            <w:r w:rsidRPr="001B0288">
              <w:t xml:space="preserve">3 </w:t>
            </w:r>
            <w:r w:rsidRPr="001B0288">
              <w:rPr>
                <w:cs/>
              </w:rPr>
              <w:t>หลักสูตร</w:t>
            </w:r>
            <w:r w:rsidRPr="001B0288">
              <w:t xml:space="preserve"> 4 </w:t>
            </w:r>
            <w:r w:rsidRPr="001B0288">
              <w:rPr>
                <w:cs/>
              </w:rPr>
              <w:t xml:space="preserve">ปี และ ชั้นปีที่ </w:t>
            </w:r>
            <w:r w:rsidRPr="001B0288">
              <w:t>4 s</w:t>
            </w:r>
            <w:r w:rsidRPr="001B0288">
              <w:rPr>
                <w:cs/>
              </w:rPr>
              <w:t xml:space="preserve">หลักสูตร </w:t>
            </w:r>
            <w:r w:rsidRPr="001B0288">
              <w:t xml:space="preserve">2 </w:t>
            </w:r>
            <w:r w:rsidRPr="001B0288">
              <w:rPr>
                <w:cs/>
              </w:rPr>
              <w:t>ปี</w:t>
            </w:r>
          </w:p>
        </w:tc>
        <w:tc>
          <w:tcPr>
            <w:tcW w:w="2523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10081" w:type="dxa"/>
            <w:gridSpan w:val="11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4.</w:t>
            </w:r>
            <w:r w:rsidRPr="001B0288">
              <w:rPr>
                <w:lang w:val="en-AU"/>
              </w:rPr>
              <w:t xml:space="preserve"> </w:t>
            </w:r>
            <w:r w:rsidRPr="001B0288">
              <w:rPr>
                <w:cs/>
              </w:rPr>
              <w:t>ภาคการศึกษา / ปีการศึกษาที่เปิดสอนในรายวิชา</w:t>
            </w:r>
          </w:p>
        </w:tc>
      </w:tr>
      <w:tr w:rsidR="006E17AD" w:rsidRPr="001B0288" w:rsidTr="00196E63">
        <w:tc>
          <w:tcPr>
            <w:tcW w:w="330" w:type="dxa"/>
            <w:tcBorders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11" o:spid="_x0000_s1026" style="position:absolute;margin-left:73.3pt;margin-top:3.45pt;width:9.75pt;height:13.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8J/AIAAMs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" filled="f" strokeweight="1.5pt">
                  <v:shadow on="t" opacity=".5"/>
                </v:rect>
              </w:pict>
            </w:r>
            <w:r>
              <w:rPr>
                <w:noProof/>
              </w:rPr>
              <w:pict>
                <v:rect id="สี่เหลี่ยมผืนผ้า 10" o:spid="_x0000_s1027" style="position:absolute;margin-left:107.1pt;margin-top:3.5pt;width:9.75pt;height:13.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X3+wIAAMs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" filled="f" strokeweight="1.5pt">
                  <v:shadow on="t" opacity=".5"/>
                </v:rect>
              </w:pict>
            </w:r>
            <w:r w:rsidRPr="001B0288">
              <w:rPr>
                <w:cs/>
              </w:rPr>
              <w:t>ภาคการศึกษาที่         1      /    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ปีการศึกษาที่เปิดสอน./</w:t>
            </w:r>
            <w:r w:rsidRPr="001B0288">
              <w:t>2557</w:t>
            </w:r>
          </w:p>
        </w:tc>
        <w:tc>
          <w:tcPr>
            <w:tcW w:w="2523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10081" w:type="dxa"/>
            <w:gridSpan w:val="11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5. สถานที่เรียน</w:t>
            </w:r>
          </w:p>
        </w:tc>
      </w:tr>
      <w:tr w:rsidR="006E17AD" w:rsidRPr="001B0288" w:rsidTr="00196E63">
        <w:tc>
          <w:tcPr>
            <w:tcW w:w="365" w:type="dxa"/>
            <w:gridSpan w:val="2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9" o:spid="_x0000_s1028" style="position:absolute;margin-left:3.6pt;margin-top:4.75pt;width:9.75pt;height:13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wk+gIAAMk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" filled="f" strokeweight="1.5pt">
                  <v:shadow on="t" opacity=".5"/>
                </v:rect>
              </w:pict>
            </w:r>
            <w:r>
              <w:rPr>
                <w:cs/>
              </w:rPr>
              <w:t xml:space="preserve">    </w:t>
            </w:r>
            <w:r w:rsidRPr="001B0288">
              <w:rPr>
                <w:cs/>
              </w:rPr>
              <w:t>/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65" w:type="dxa"/>
            <w:gridSpan w:val="2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>
              <w:rPr>
                <w:noProof/>
              </w:rPr>
              <w:pict>
                <v:rect id="สี่เหลี่ยมผืนผ้า 8" o:spid="_x0000_s1029" style="position:absolute;margin-left:3.75pt;margin-top:3.3pt;width:9.75pt;height:1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7" o:spid="_x0000_s1030" style="position:absolute;margin-left:6.85pt;margin-top:3.4pt;width:9.75pt;height:13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" filled="f" strokeweight="1.5pt">
                  <v:shadow on="t" opacity=".5"/>
                </v:rect>
              </w:pict>
            </w:r>
            <w:r>
              <w:t xml:space="preserve">         </w:t>
            </w:r>
            <w:r w:rsidRPr="001B0288">
              <w:rPr>
                <w:cs/>
              </w:rPr>
              <w:t>มหาวิทยาลัยแม่โจ้ แพร่- เฉลิมพระเกียรติ</w:t>
            </w:r>
          </w:p>
        </w:tc>
      </w:tr>
      <w:tr w:rsidR="006E17AD" w:rsidRPr="001B0288" w:rsidTr="00196E63">
        <w:tc>
          <w:tcPr>
            <w:tcW w:w="365" w:type="dxa"/>
            <w:gridSpan w:val="2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>
              <w:rPr>
                <w:noProof/>
              </w:rPr>
              <w:pict>
                <v:rect id="สี่เหลี่ยมผืนผ้า 6" o:spid="_x0000_s1031" style="position:absolute;margin-left:7.4pt;margin-top:3.65pt;width:9.75pt;height:13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" filled="f" strokeweight="1.5pt">
                  <v:shadow on="t" opacity=".5"/>
                </v:rect>
              </w:pict>
            </w:r>
            <w:r>
              <w:t xml:space="preserve">     </w:t>
            </w:r>
            <w:r w:rsidRPr="001B0288">
              <w:rPr>
                <w:cs/>
              </w:rPr>
              <w:t>/      มหาวิทยาลัยแม่โจ้ -  ชุมพร</w:t>
            </w:r>
          </w:p>
        </w:tc>
      </w:tr>
      <w:tr w:rsidR="006E17AD" w:rsidRPr="001B0288" w:rsidTr="00196E63">
        <w:tc>
          <w:tcPr>
            <w:tcW w:w="2339" w:type="dxa"/>
            <w:gridSpan w:val="4"/>
            <w:tcBorders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</w:tbl>
    <w:p w:rsidR="006E17AD" w:rsidRPr="00274109" w:rsidRDefault="006E17AD" w:rsidP="00274109">
      <w:pPr>
        <w:rPr>
          <w:lang w:val="en-AU"/>
        </w:rPr>
      </w:pPr>
    </w:p>
    <w:p w:rsidR="006E17AD" w:rsidRDefault="006E17AD" w:rsidP="00274109"/>
    <w:p w:rsidR="006E17AD" w:rsidRPr="00274109" w:rsidRDefault="006E17AD" w:rsidP="00274109">
      <w:r w:rsidRPr="00274109">
        <w:rPr>
          <w:cs/>
        </w:rPr>
        <w:t>หมวดที่ 2 การจัดการเรียนการสอนของรายวิชา</w:t>
      </w:r>
    </w:p>
    <w:tbl>
      <w:tblPr>
        <w:tblW w:w="9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17"/>
        <w:gridCol w:w="8"/>
        <w:gridCol w:w="1392"/>
        <w:gridCol w:w="1422"/>
        <w:gridCol w:w="14"/>
        <w:gridCol w:w="3870"/>
        <w:gridCol w:w="23"/>
      </w:tblGrid>
      <w:tr w:rsidR="006E17AD" w:rsidRPr="001B0288" w:rsidTr="00641725">
        <w:trPr>
          <w:gridAfter w:val="1"/>
          <w:wAfter w:w="23" w:type="dxa"/>
        </w:trPr>
        <w:tc>
          <w:tcPr>
            <w:tcW w:w="9923" w:type="dxa"/>
            <w:gridSpan w:val="6"/>
          </w:tcPr>
          <w:p w:rsidR="006E17AD" w:rsidRPr="001B0288" w:rsidRDefault="006E17AD" w:rsidP="00274109">
            <w:r w:rsidRPr="001B0288">
              <w:rPr>
                <w:cs/>
              </w:rPr>
              <w:t>1.</w:t>
            </w:r>
            <w:r w:rsidRPr="001B0288">
              <w:rPr>
                <w:lang w:val="en-AU"/>
              </w:rPr>
              <w:t xml:space="preserve">  </w:t>
            </w:r>
            <w:r w:rsidRPr="001B0288">
              <w:rPr>
                <w:cs/>
              </w:rPr>
              <w:t>รายงานชั่วโมงการสอนจริงเทียบกับแผนการสอน</w:t>
            </w:r>
          </w:p>
        </w:tc>
      </w:tr>
      <w:tr w:rsidR="006E17AD" w:rsidRPr="001B0288" w:rsidTr="00641725">
        <w:trPr>
          <w:gridAfter w:val="1"/>
          <w:wAfter w:w="23" w:type="dxa"/>
          <w:trHeight w:val="1259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หัวข้อ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จำนวนชั่วโมงตามแผนการสอน</w:t>
            </w:r>
          </w:p>
        </w:tc>
        <w:tc>
          <w:tcPr>
            <w:tcW w:w="1422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จำนวนชั่วโมงที่สอนจริง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ระบุเหตุผลที่การสอนจริงต่างจาก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แผนการสอนหากมีความแตกต่างเกิน 25</w:t>
            </w:r>
            <w:r w:rsidRPr="001B0288">
              <w:t>%</w:t>
            </w:r>
          </w:p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811F88">
            <w:r w:rsidRPr="001B0288">
              <w:rPr>
                <w:cs/>
              </w:rPr>
              <w:t>ก้าวแรกภาษาญี่ปุ่น</w:t>
            </w:r>
            <w:r w:rsidRPr="001B0288">
              <w:t xml:space="preserve"> 1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t>3</w:t>
            </w:r>
          </w:p>
        </w:tc>
        <w:tc>
          <w:tcPr>
            <w:tcW w:w="1422" w:type="dxa"/>
          </w:tcPr>
          <w:p w:rsidR="006E17AD" w:rsidRPr="001B0288" w:rsidRDefault="006E17AD" w:rsidP="00811F88">
            <w:pPr>
              <w:jc w:val="center"/>
            </w:pPr>
            <w:r w:rsidRPr="001B0288">
              <w:t>3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74109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ไวยากรณ์และธรรมชาติของภาษาญี่ปุ่น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t>4</w:t>
            </w:r>
          </w:p>
        </w:tc>
        <w:tc>
          <w:tcPr>
            <w:tcW w:w="1422" w:type="dxa"/>
          </w:tcPr>
          <w:p w:rsidR="006E17AD" w:rsidRPr="001B0288" w:rsidRDefault="006E17AD" w:rsidP="00811F88">
            <w:pPr>
              <w:jc w:val="center"/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74109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เรื่องตัวเลข</w:t>
            </w:r>
            <w:r w:rsidRPr="001B0288">
              <w:rPr>
                <w:cs/>
              </w:rPr>
              <w:tab/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  <w:rPr>
                <w:cs/>
              </w:rPr>
            </w:pPr>
            <w:r w:rsidRPr="001B0288">
              <w:t>4</w:t>
            </w:r>
          </w:p>
        </w:tc>
        <w:tc>
          <w:tcPr>
            <w:tcW w:w="1422" w:type="dxa"/>
          </w:tcPr>
          <w:p w:rsidR="006E17AD" w:rsidRPr="001B0288" w:rsidRDefault="006E17AD" w:rsidP="00811F88">
            <w:pPr>
              <w:jc w:val="center"/>
              <w:rPr>
                <w:cs/>
              </w:rPr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74109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เรื่องของการคำนวณ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4</w:t>
            </w:r>
          </w:p>
        </w:tc>
        <w:tc>
          <w:tcPr>
            <w:tcW w:w="1422" w:type="dxa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74109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811F88">
            <w:pPr>
              <w:rPr>
                <w:cs/>
              </w:rPr>
            </w:pPr>
            <w:r w:rsidRPr="001B0288">
              <w:rPr>
                <w:cs/>
              </w:rPr>
              <w:t>ลักษณะนามในภาษาญี่ปุ่น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บุรุษสรรพนาม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การแสดงความเป็นเจ้าของ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วัน เดือน ปี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4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เวลา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4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สภาพดินฟ้าอากาศ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r w:rsidRPr="001B0288">
              <w:rPr>
                <w:cs/>
              </w:rPr>
              <w:t>ร่างกายของเรา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  <w:rPr>
                <w:cs/>
              </w:rPr>
            </w:pPr>
            <w:r w:rsidRPr="001B0288">
              <w:rPr>
                <w:cs/>
              </w:rPr>
              <w:t>4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641725">
            <w:pPr>
              <w:rPr>
                <w:cs/>
              </w:rPr>
            </w:pPr>
            <w:r w:rsidRPr="001B0288">
              <w:rPr>
                <w:cs/>
              </w:rPr>
              <w:t>ลักษณะภายนอก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r w:rsidRPr="001B0288">
              <w:rPr>
                <w:cs/>
              </w:rPr>
              <w:t>ครอบครัว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4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641725">
            <w:pPr>
              <w:rPr>
                <w:cs/>
              </w:rPr>
            </w:pPr>
            <w:r w:rsidRPr="001B0288">
              <w:rPr>
                <w:cs/>
              </w:rPr>
              <w:t>ช่วงต่างๆ ของชีวิต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บ้าน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</w:pPr>
            <w:r w:rsidRPr="001B0288">
              <w:rPr>
                <w:cs/>
              </w:rPr>
              <w:t>4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4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rPr>
          <w:gridAfter w:val="1"/>
          <w:wAfter w:w="23" w:type="dxa"/>
        </w:trPr>
        <w:tc>
          <w:tcPr>
            <w:tcW w:w="3217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KANJ </w:t>
            </w:r>
            <w:r w:rsidRPr="001B0288">
              <w:rPr>
                <w:cs/>
              </w:rPr>
              <w:t>เบื้องต้น  1</w:t>
            </w:r>
          </w:p>
        </w:tc>
        <w:tc>
          <w:tcPr>
            <w:tcW w:w="1400" w:type="dxa"/>
            <w:gridSpan w:val="2"/>
          </w:tcPr>
          <w:p w:rsidR="006E17AD" w:rsidRPr="001B0288" w:rsidRDefault="006E17AD" w:rsidP="00811F88">
            <w:pPr>
              <w:jc w:val="center"/>
              <w:rPr>
                <w:cs/>
              </w:rPr>
            </w:pPr>
            <w:r w:rsidRPr="001B0288">
              <w:rPr>
                <w:cs/>
              </w:rPr>
              <w:t>2</w:t>
            </w:r>
          </w:p>
        </w:tc>
        <w:tc>
          <w:tcPr>
            <w:tcW w:w="1422" w:type="dxa"/>
          </w:tcPr>
          <w:p w:rsidR="006E17AD" w:rsidRPr="001B0288" w:rsidRDefault="006E17AD" w:rsidP="00D720C2">
            <w:pPr>
              <w:jc w:val="center"/>
            </w:pPr>
            <w:r w:rsidRPr="001B0288">
              <w:t>2</w:t>
            </w:r>
          </w:p>
        </w:tc>
        <w:tc>
          <w:tcPr>
            <w:tcW w:w="3884" w:type="dxa"/>
            <w:gridSpan w:val="2"/>
          </w:tcPr>
          <w:p w:rsidR="006E17AD" w:rsidRPr="001B0288" w:rsidRDefault="006E17AD" w:rsidP="00256300"/>
        </w:tc>
      </w:tr>
      <w:tr w:rsidR="006E17AD" w:rsidRPr="001B0288" w:rsidTr="00196E63">
        <w:tblPrEx>
          <w:tblLook w:val="01E0"/>
        </w:tblPrEx>
        <w:trPr>
          <w:trHeight w:val="1435"/>
        </w:trPr>
        <w:tc>
          <w:tcPr>
            <w:tcW w:w="9946" w:type="dxa"/>
            <w:gridSpan w:val="7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2</w:t>
            </w:r>
            <w:r w:rsidRPr="001B0288">
              <w:rPr>
                <w:lang w:val="en-AU"/>
              </w:rPr>
              <w:t xml:space="preserve">.  </w:t>
            </w:r>
            <w:r w:rsidRPr="001B0288">
              <w:rPr>
                <w:cs/>
              </w:rPr>
              <w:t>หัวข้อที่สอนไม่ครอบคลุมตามแผน</w:t>
            </w:r>
          </w:p>
          <w:p w:rsidR="006E17AD" w:rsidRPr="001B0288" w:rsidRDefault="006E17AD" w:rsidP="00E34C0B">
            <w:pPr>
              <w:rPr>
                <w:lang w:val="en-AU"/>
              </w:rPr>
            </w:pPr>
            <w:r w:rsidRPr="001B0288">
              <w:rPr>
                <w:i/>
                <w:iCs/>
                <w:cs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  <w:r w:rsidRPr="001B0288">
              <w:rPr>
                <w:cs/>
              </w:rPr>
              <w:t xml:space="preserve"> </w:t>
            </w:r>
          </w:p>
        </w:tc>
      </w:tr>
      <w:tr w:rsidR="006E17AD" w:rsidRPr="001B0288" w:rsidTr="00196E63">
        <w:tblPrEx>
          <w:tblLook w:val="01E0"/>
        </w:tblPrEx>
        <w:trPr>
          <w:trHeight w:val="276"/>
        </w:trPr>
        <w:tc>
          <w:tcPr>
            <w:tcW w:w="3225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หัวข้อที่สอนไม่ครอบคลุมตามแผน  (ถ้ามี)</w:t>
            </w:r>
          </w:p>
        </w:tc>
        <w:tc>
          <w:tcPr>
            <w:tcW w:w="2828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3893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แนวทางชดเชย</w:t>
            </w:r>
          </w:p>
        </w:tc>
      </w:tr>
      <w:tr w:rsidR="006E17AD" w:rsidRPr="001B0288" w:rsidTr="00196E63">
        <w:tblPrEx>
          <w:tblLook w:val="01E0"/>
        </w:tblPrEx>
        <w:trPr>
          <w:trHeight w:val="276"/>
        </w:trPr>
        <w:tc>
          <w:tcPr>
            <w:tcW w:w="3225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2828" w:type="dxa"/>
            <w:gridSpan w:val="3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893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</w:tbl>
    <w:p w:rsidR="006E17AD" w:rsidRPr="00274109" w:rsidRDefault="006E17AD" w:rsidP="00274109">
      <w:pPr>
        <w:rPr>
          <w:cs/>
          <w:lang w:val="en-AU"/>
        </w:rPr>
      </w:pPr>
      <w:r w:rsidRPr="00274109">
        <w:rPr>
          <w:cs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6E17AD" w:rsidRPr="001B0288" w:rsidTr="00196E63">
        <w:trPr>
          <w:cantSplit/>
          <w:trHeight w:val="530"/>
        </w:trPr>
        <w:tc>
          <w:tcPr>
            <w:tcW w:w="288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6E17AD" w:rsidRPr="001B0288" w:rsidRDefault="006E17AD" w:rsidP="00274109">
            <w:r w:rsidRPr="001B0288">
              <w:rPr>
                <w:cs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cs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การดำเนินการก่อนการจัดสอนจริง</w:t>
            </w:r>
          </w:p>
        </w:tc>
      </w:tr>
      <w:tr w:rsidR="006E17AD" w:rsidRPr="001B0288" w:rsidTr="00196E63">
        <w:trPr>
          <w:cantSplit/>
          <w:trHeight w:val="530"/>
        </w:trPr>
        <w:tc>
          <w:tcPr>
            <w:tcW w:w="288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ใช้เกรดเฉลี่ยของนักศึกษาที่อยู่ในใบรายชื่อเป็นข้อมูลในการวิเคราะห์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ใช้ข้อสอบทำการทดสอบก่อนเรียน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</w:t>
            </w:r>
            <w:r w:rsidRPr="001B028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252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 กลุ่มคนเก่ง จำนวน     คน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cs/>
                <w:lang w:bidi="ar-SA"/>
              </w:rPr>
              <w:t>(</w:t>
            </w:r>
            <w:r w:rsidRPr="001B0288">
              <w:rPr>
                <w:cs/>
              </w:rPr>
              <w:t>ได้คะแนนร้อยละ  ขึ้นไป</w:t>
            </w:r>
            <w:r w:rsidRPr="001B0288">
              <w:rPr>
                <w:cs/>
                <w:lang w:bidi="ar-SA"/>
              </w:rPr>
              <w:t>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 กลุ่มคนปานกลาง จำนวน คน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cs/>
                <w:lang w:bidi="ar-SA"/>
              </w:rPr>
              <w:t>(</w:t>
            </w:r>
            <w:r w:rsidRPr="001B0288">
              <w:rPr>
                <w:cs/>
              </w:rPr>
              <w:t>ได้คะแนนร้อยละ  ขึ้นไป</w:t>
            </w:r>
            <w:r w:rsidRPr="001B0288">
              <w:rPr>
                <w:cs/>
                <w:lang w:bidi="ar-SA"/>
              </w:rPr>
              <w:t>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 กลุ่มคนอ่อน  จำนวน  คน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cs/>
                <w:lang w:bidi="ar-SA"/>
              </w:rPr>
              <w:t>(</w:t>
            </w:r>
            <w:r w:rsidRPr="001B0288">
              <w:rPr>
                <w:cs/>
              </w:rPr>
              <w:t xml:space="preserve">ได้คะแนนร้อยละ </w:t>
            </w:r>
            <w:r w:rsidRPr="001B0288">
              <w:rPr>
                <w:lang w:val="en-AU"/>
              </w:rPr>
              <w:t xml:space="preserve"> </w:t>
            </w:r>
            <w:r w:rsidRPr="001B0288">
              <w:rPr>
                <w:cs/>
              </w:rPr>
              <w:t>ขึ้นไป</w:t>
            </w:r>
            <w:r w:rsidRPr="001B0288">
              <w:rPr>
                <w:cs/>
                <w:lang w:bidi="ar-SA"/>
              </w:rPr>
              <w:t>)</w:t>
            </w:r>
          </w:p>
        </w:tc>
        <w:tc>
          <w:tcPr>
            <w:tcW w:w="2700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98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สอนเสริมในเนื้อหาผู้เรียนมีความรู้ไม่เพียงพอ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แจกเอกสารเพิ่มเติมให้ผู้เรียนไปศึกษาด้วยตนเอง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......</w:t>
            </w:r>
            <w:r w:rsidRPr="001B0288">
              <w:rPr>
                <w:cs/>
                <w:lang w:bidi="ar-SA"/>
              </w:rPr>
              <w:t>...........................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</w:tbl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p w:rsidR="006E17AD" w:rsidRDefault="006E17AD" w:rsidP="00274109">
      <w:pPr>
        <w:rPr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6E17AD" w:rsidRPr="001B0288" w:rsidTr="00196E63">
        <w:trPr>
          <w:cantSplit/>
        </w:trPr>
        <w:tc>
          <w:tcPr>
            <w:tcW w:w="10080" w:type="dxa"/>
            <w:gridSpan w:val="6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3</w:t>
            </w:r>
            <w:r w:rsidRPr="001B0288">
              <w:t xml:space="preserve">. </w:t>
            </w:r>
            <w:r w:rsidRPr="001B0288">
              <w:rPr>
                <w:cs/>
              </w:rPr>
              <w:t xml:space="preserve">ประสิทธิผลของวิธีสอนที่ทำให้เกิดผลการเรียนรู้ตามที่ระบุในรายละเอียดของรายวิชา </w:t>
            </w:r>
          </w:p>
        </w:tc>
      </w:tr>
      <w:tr w:rsidR="006E17AD" w:rsidRPr="001B0288" w:rsidTr="00196E63">
        <w:trPr>
          <w:cantSplit/>
          <w:trHeight w:val="575"/>
        </w:trPr>
        <w:tc>
          <w:tcPr>
            <w:tcW w:w="18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6E17AD" w:rsidRPr="001B0288" w:rsidRDefault="006E17AD" w:rsidP="00274109">
            <w:pPr>
              <w:rPr>
                <w:sz w:val="26"/>
                <w:szCs w:val="26"/>
                <w:lang w:val="en-AU"/>
              </w:rPr>
            </w:pPr>
            <w:r w:rsidRPr="001B0288">
              <w:rPr>
                <w:sz w:val="26"/>
                <w:szCs w:val="26"/>
                <w:cs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ปัญหาของการใช้วิธีสอน  (ถ้ามี)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พร้อมข้อเสนอแนะในการแก้ไข</w:t>
            </w:r>
          </w:p>
        </w:tc>
      </w:tr>
      <w:tr w:rsidR="006E17AD" w:rsidRPr="001B0288" w:rsidTr="00196E63">
        <w:trPr>
          <w:cantSplit/>
          <w:trHeight w:val="465"/>
        </w:trPr>
        <w:tc>
          <w:tcPr>
            <w:tcW w:w="1800" w:type="dxa"/>
            <w:vMerge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600" w:type="dxa"/>
            <w:vMerge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1" w:type="dxa"/>
            <w:vMerge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5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มี</w:t>
            </w:r>
          </w:p>
        </w:tc>
        <w:tc>
          <w:tcPr>
            <w:tcW w:w="72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ไม่มี</w:t>
            </w:r>
          </w:p>
        </w:tc>
        <w:tc>
          <w:tcPr>
            <w:tcW w:w="1800" w:type="dxa"/>
            <w:vMerge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  <w:tr w:rsidR="006E17AD" w:rsidRPr="001B0288" w:rsidTr="00196E63">
        <w:trPr>
          <w:cantSplit/>
          <w:trHeight w:val="4967"/>
        </w:trPr>
        <w:tc>
          <w:tcPr>
            <w:tcW w:w="18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คุณธรรม จริยธรรม</w:t>
            </w:r>
          </w:p>
        </w:tc>
        <w:tc>
          <w:tcPr>
            <w:tcW w:w="36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วิธีการบรรยาย </w:t>
            </w:r>
            <w:r w:rsidRPr="001B0288">
              <w:rPr>
                <w:lang w:val="en-AU"/>
              </w:rPr>
              <w:t>(Lecture)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วิธีการสาธิต </w:t>
            </w:r>
            <w:r w:rsidRPr="001B0288">
              <w:rPr>
                <w:lang w:val="en-AU"/>
              </w:rPr>
              <w:t>(Demonstration)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วิธีการทดลอง </w:t>
            </w:r>
            <w:r w:rsidRPr="001B0288">
              <w:rPr>
                <w:lang w:val="en-AU"/>
              </w:rPr>
              <w:t>(Experiment)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5" o:spid="_x0000_s1032" type="#_x0000_t32" style="position:absolute;margin-left:43.5pt;margin-top:14.45pt;width:0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AwwfU2VAIAAGgEAAAOAAAAAAAAAAAAAAAAAC4CAABkcnMvZTJvRG9jLnhtbFBLAQItABQABgAI&#10;AAAAIQAINBBg2QAAAAcBAAAPAAAAAAAAAAAAAAAAAK4EAABkcnMvZG93bnJldi54bWxQSwUGAAAA&#10;AAQABADzAAAAtAUAAAAA&#10;"/>
              </w:pict>
            </w:r>
            <w:r w:rsidRPr="001B0288">
              <w:rPr>
                <w:cs/>
              </w:rPr>
              <w:t xml:space="preserve">/ วิธีการสอนแบบร่วมมือ ร่วมคิด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lang w:val="en-AU"/>
              </w:rPr>
              <w:t>(Collaborative – Cooperative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วิธีการใช้กรณีตัวอย่าง </w:t>
            </w:r>
            <w:r w:rsidRPr="001B0288">
              <w:rPr>
                <w:lang w:val="en-AU"/>
              </w:rPr>
              <w:t>(Case Study)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เทคนิคผังความคิด </w:t>
            </w:r>
            <w:r w:rsidRPr="001B0288">
              <w:rPr>
                <w:lang w:val="en-AU"/>
              </w:rPr>
              <w:t>(Mind Map)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วิธีการใช้ปัญหาเป็นหลัก</w:t>
            </w:r>
            <w:r w:rsidRPr="001B0288">
              <w:rPr>
                <w:lang w:val="en-AU"/>
              </w:rPr>
              <w:t>(Problem-Based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วิธีการสอนแบบเน้นประสบการณ์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(Experiential</w:t>
            </w:r>
            <w:r w:rsidRPr="001B0288">
              <w:rPr>
                <w:cs/>
              </w:rPr>
              <w:t xml:space="preserve">  </w:t>
            </w:r>
            <w:r w:rsidRPr="001B0288">
              <w:rPr>
                <w:lang w:val="en-AU"/>
              </w:rPr>
              <w:t>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วิธีการสอนแบบใช้โครงการเป็นหลัก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(Project-Based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วิธีการสอนแบบเน้นกระบวนการคิด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(Thinking-Based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วิธีการสอนแบบบูรณาการ 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</w:t>
            </w:r>
            <w:r w:rsidRPr="001B028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  สื่ออิเล็กโทรนิกส์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ได้แก่ </w:t>
            </w:r>
            <w:r w:rsidRPr="001B0288">
              <w:t xml:space="preserve"> </w:t>
            </w:r>
            <w:r w:rsidRPr="001B0288">
              <w:rPr>
                <w:lang w:val="en-AU"/>
              </w:rPr>
              <w:t xml:space="preserve">PowerPoint,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Internet, </w:t>
            </w:r>
            <w:r w:rsidRPr="001B0288">
              <w:rPr>
                <w:cs/>
              </w:rPr>
              <w:t xml:space="preserve"> </w:t>
            </w:r>
            <w:r w:rsidRPr="001B0288">
              <w:t>E</w:t>
            </w:r>
            <w:r w:rsidRPr="001B0288">
              <w:rPr>
                <w:lang w:val="en-AU"/>
              </w:rPr>
              <w:t>-learning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โปรแกรมคอมพิวเตอร์ 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ต่าง ๆ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</w:t>
            </w:r>
            <w:r w:rsidRPr="001B0288">
              <w:rPr>
                <w:lang w:val="en-AU"/>
              </w:rPr>
              <w:t xml:space="preserve">LCD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Overhead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Visualizer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ฟิลม์สไลด์</w:t>
            </w:r>
            <w:r w:rsidRPr="001B0288">
              <w:rPr>
                <w:lang w:val="en-AU"/>
              </w:rPr>
              <w:t xml:space="preserve"> / </w:t>
            </w:r>
            <w:r w:rsidRPr="001B0288">
              <w:rPr>
                <w:cs/>
              </w:rPr>
              <w:t xml:space="preserve">โทรทัศน์ </w:t>
            </w:r>
            <w:r w:rsidRPr="001B0288">
              <w:rPr>
                <w:lang w:val="en-AU"/>
              </w:rPr>
              <w:t xml:space="preserve">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วีดีทัศน์</w:t>
            </w:r>
            <w:r w:rsidRPr="001B0288">
              <w:rPr>
                <w:lang w:val="en-AU"/>
              </w:rPr>
              <w:t xml:space="preserve"> / CD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อื่น ๆ</w:t>
            </w:r>
            <w:r w:rsidRPr="001B0288">
              <w:rPr>
                <w:lang w:val="en-AU"/>
              </w:rPr>
              <w:t xml:space="preserve"> …………………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59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/</w:t>
            </w:r>
          </w:p>
        </w:tc>
        <w:tc>
          <w:tcPr>
            <w:tcW w:w="72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</w:tbl>
    <w:p w:rsidR="006E17AD" w:rsidRPr="00274109" w:rsidRDefault="006E17AD" w:rsidP="00274109">
      <w:pPr>
        <w:rPr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E17AD" w:rsidRPr="001B0288" w:rsidTr="00196E63">
        <w:trPr>
          <w:cantSplit/>
          <w:trHeight w:val="530"/>
        </w:trPr>
        <w:tc>
          <w:tcPr>
            <w:tcW w:w="18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E17AD" w:rsidRPr="001B0288" w:rsidRDefault="006E17AD" w:rsidP="00274109">
            <w:pPr>
              <w:rPr>
                <w:sz w:val="26"/>
                <w:szCs w:val="26"/>
                <w:lang w:val="en-AU"/>
              </w:rPr>
            </w:pPr>
            <w:r w:rsidRPr="001B0288">
              <w:rPr>
                <w:sz w:val="26"/>
                <w:szCs w:val="26"/>
                <w:cs/>
              </w:rPr>
              <w:t>ประสิทธิผล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ปัญหาของการใช้วิธีสอน  (ถ้ามี)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พร้อมข้อเสนอแนะในการแก้ไข</w:t>
            </w:r>
          </w:p>
        </w:tc>
      </w:tr>
      <w:tr w:rsidR="006E17AD" w:rsidRPr="001B0288" w:rsidTr="00196E63">
        <w:trPr>
          <w:cantSplit/>
          <w:trHeight w:val="795"/>
        </w:trPr>
        <w:tc>
          <w:tcPr>
            <w:tcW w:w="1800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600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01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65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มี</w:t>
            </w:r>
          </w:p>
        </w:tc>
        <w:tc>
          <w:tcPr>
            <w:tcW w:w="714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ไม่มี</w:t>
            </w:r>
          </w:p>
        </w:tc>
        <w:tc>
          <w:tcPr>
            <w:tcW w:w="1800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cantSplit/>
          <w:trHeight w:val="386"/>
        </w:trPr>
        <w:tc>
          <w:tcPr>
            <w:tcW w:w="180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ความรู้</w:t>
            </w:r>
          </w:p>
        </w:tc>
        <w:tc>
          <w:tcPr>
            <w:tcW w:w="36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วิธีการบรรยาย </w:t>
            </w:r>
            <w:r w:rsidRPr="001B0288">
              <w:rPr>
                <w:lang w:val="en-AU"/>
              </w:rPr>
              <w:t>(Lecture)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วิธีการสาธิต </w:t>
            </w:r>
            <w:r w:rsidRPr="001B0288">
              <w:rPr>
                <w:lang w:val="en-AU"/>
              </w:rPr>
              <w:t>(Demonstration)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วิธีการทดลอง </w:t>
            </w:r>
            <w:r w:rsidRPr="001B0288">
              <w:rPr>
                <w:lang w:val="en-AU"/>
              </w:rPr>
              <w:t>(Experiment)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>
              <w:rPr>
                <w:noProof/>
              </w:rPr>
              <w:pict>
                <v:shape id="ลูกศรเชื่อมต่อแบบตรง 4" o:spid="_x0000_s1033" type="#_x0000_t32" style="position:absolute;margin-left:43.5pt;margin-top:14.45pt;width:0;height: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DzS0+XVAIAAGgEAAAOAAAAAAAAAAAAAAAAAC4CAABkcnMvZTJvRG9jLnhtbFBLAQItABQABgAI&#10;AAAAIQAINBBg2QAAAAcBAAAPAAAAAAAAAAAAAAAAAK4EAABkcnMvZG93bnJldi54bWxQSwUGAAAA&#10;AAQABADzAAAAtAUAAAAA&#10;"/>
              </w:pict>
            </w:r>
            <w:r w:rsidRPr="001B0288">
              <w:rPr>
                <w:cs/>
              </w:rPr>
              <w:t xml:space="preserve">/ วิธีการสอนแบบร่วมมือ ร่วมคิด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lang w:val="en-AU"/>
              </w:rPr>
              <w:t>(Collaborative – Cooperative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วิธีการใช้กรณีตัวอย่าง </w:t>
            </w:r>
            <w:r w:rsidRPr="001B0288">
              <w:rPr>
                <w:lang w:val="en-AU"/>
              </w:rPr>
              <w:t>(Case Study)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เทคนิคผังความคิด </w:t>
            </w:r>
            <w:r w:rsidRPr="001B0288">
              <w:rPr>
                <w:lang w:val="en-AU"/>
              </w:rPr>
              <w:t>(Mind Map)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วิธีการใช้ปัญหาเป็นหลัก</w:t>
            </w:r>
            <w:r w:rsidRPr="001B0288">
              <w:rPr>
                <w:lang w:val="en-AU"/>
              </w:rPr>
              <w:t>(Problem-Based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วิธีการสอนแบบเน้นประสบการณ์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(Experiential</w:t>
            </w:r>
            <w:r w:rsidRPr="001B0288">
              <w:rPr>
                <w:cs/>
              </w:rPr>
              <w:t xml:space="preserve">  </w:t>
            </w:r>
            <w:r w:rsidRPr="001B0288">
              <w:rPr>
                <w:lang w:val="en-AU"/>
              </w:rPr>
              <w:t>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วิธีการสอนแบบใช้โครงการเป็นหลัก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(Project-Based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วิธีการสอนแบบเน้นกระบวนการคิด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(Thinking-Based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วิธีการสอนแบบบูรณาการ 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</w:t>
            </w:r>
            <w:r w:rsidRPr="001B028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 สื่ออิเล็กโทรนิกส์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ได้แก่ </w:t>
            </w:r>
            <w:r w:rsidRPr="001B0288">
              <w:t xml:space="preserve"> </w:t>
            </w:r>
            <w:r w:rsidRPr="001B0288">
              <w:rPr>
                <w:lang w:val="en-AU"/>
              </w:rPr>
              <w:t xml:space="preserve">PowerPoint,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Internet, </w:t>
            </w:r>
            <w:r w:rsidRPr="001B0288">
              <w:rPr>
                <w:cs/>
              </w:rPr>
              <w:t xml:space="preserve"> </w:t>
            </w:r>
            <w:r w:rsidRPr="001B0288">
              <w:t>E</w:t>
            </w:r>
            <w:r w:rsidRPr="001B0288">
              <w:rPr>
                <w:lang w:val="en-AU"/>
              </w:rPr>
              <w:t>-learning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โปรแกรมคอมพิวเตอร์ 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ต่าง ๆ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</w:t>
            </w:r>
            <w:r w:rsidRPr="001B0288">
              <w:rPr>
                <w:lang w:val="en-AU"/>
              </w:rPr>
              <w:t xml:space="preserve">LCD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Overhead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Visualizer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ฟิลม์สไลด์</w:t>
            </w:r>
            <w:r w:rsidRPr="001B0288">
              <w:rPr>
                <w:lang w:val="en-AU"/>
              </w:rPr>
              <w:t xml:space="preserve"> / </w:t>
            </w:r>
            <w:r w:rsidRPr="001B0288">
              <w:rPr>
                <w:cs/>
              </w:rPr>
              <w:t xml:space="preserve">โทรทัศน์ </w:t>
            </w:r>
            <w:r w:rsidRPr="001B0288">
              <w:rPr>
                <w:lang w:val="en-AU"/>
              </w:rPr>
              <w:t xml:space="preserve">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วีดีทัศน์</w:t>
            </w:r>
            <w:r w:rsidRPr="001B0288">
              <w:rPr>
                <w:lang w:val="en-AU"/>
              </w:rPr>
              <w:t xml:space="preserve"> / CD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อื่น ๆ</w:t>
            </w:r>
            <w:r w:rsidRPr="001B0288">
              <w:rPr>
                <w:lang w:val="en-AU"/>
              </w:rPr>
              <w:t xml:space="preserve"> …………………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5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  <w:tr w:rsidR="006E17AD" w:rsidRPr="001B0288" w:rsidTr="00196E63">
        <w:trPr>
          <w:cantSplit/>
          <w:trHeight w:val="386"/>
        </w:trPr>
        <w:tc>
          <w:tcPr>
            <w:tcW w:w="180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ทักษะทางปัญญา</w:t>
            </w:r>
          </w:p>
        </w:tc>
        <w:tc>
          <w:tcPr>
            <w:tcW w:w="36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วิธีการบรรยาย </w:t>
            </w:r>
            <w:r w:rsidRPr="001B0288">
              <w:rPr>
                <w:lang w:val="en-AU"/>
              </w:rPr>
              <w:t>(Lecture)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วิธีการสาธิต </w:t>
            </w:r>
            <w:r w:rsidRPr="001B0288">
              <w:rPr>
                <w:lang w:val="en-AU"/>
              </w:rPr>
              <w:t>(Demonstration)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วิธีการทดลอง </w:t>
            </w:r>
            <w:r w:rsidRPr="001B0288">
              <w:rPr>
                <w:lang w:val="en-AU"/>
              </w:rPr>
              <w:t>(Experiment)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>
              <w:rPr>
                <w:noProof/>
              </w:rPr>
              <w:pict>
                <v:shape id="ลูกศรเชื่อมต่อแบบตรง 3" o:spid="_x0000_s1034" type="#_x0000_t32" style="position:absolute;margin-left:43.5pt;margin-top:14.45pt;width:0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A484hFVAIAAGgEAAAOAAAAAAAAAAAAAAAAAC4CAABkcnMvZTJvRG9jLnhtbFBLAQItABQABgAI&#10;AAAAIQAINBBg2QAAAAcBAAAPAAAAAAAAAAAAAAAAAK4EAABkcnMvZG93bnJldi54bWxQSwUGAAAA&#10;AAQABADzAAAAtAUAAAAA&#10;"/>
              </w:pict>
            </w:r>
            <w:r w:rsidRPr="001B0288">
              <w:rPr>
                <w:cs/>
              </w:rPr>
              <w:t xml:space="preserve"> วิธีการสอนแบบร่วมมือ ร่วมคิด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lang w:val="en-AU"/>
              </w:rPr>
              <w:t>(Collaborative – Cooperative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วิธีการใช้กรณีตัวอย่าง </w:t>
            </w:r>
            <w:r w:rsidRPr="001B0288">
              <w:rPr>
                <w:lang w:val="en-AU"/>
              </w:rPr>
              <w:t>(Case Study)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เทคนิคผังความคิด </w:t>
            </w:r>
            <w:r w:rsidRPr="001B0288">
              <w:rPr>
                <w:lang w:val="en-AU"/>
              </w:rPr>
              <w:t>(Mind Map)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วิธีการใช้ปัญหาเป็นหลัก</w:t>
            </w:r>
            <w:r w:rsidRPr="001B0288">
              <w:rPr>
                <w:lang w:val="en-AU"/>
              </w:rPr>
              <w:t>(Problem-Based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วิธีการสอนแบบเน้นประสบการณ์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(Experiential</w:t>
            </w:r>
            <w:r w:rsidRPr="001B0288">
              <w:rPr>
                <w:cs/>
              </w:rPr>
              <w:t xml:space="preserve">  </w:t>
            </w:r>
            <w:r w:rsidRPr="001B0288">
              <w:rPr>
                <w:lang w:val="en-AU"/>
              </w:rPr>
              <w:t>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วิธีการสอนแบบใช้โครงการเป็นหลัก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(Project-Based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วิธีการสอนแบบเน้นกระบวนการคิด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(Thinking-Based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วิธีการสอนแบบบูรณาการ 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</w:t>
            </w:r>
            <w:r w:rsidRPr="001B028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สื่ออิเล็กโทรนิกส์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ได้แก่ </w:t>
            </w:r>
            <w:r w:rsidRPr="001B0288">
              <w:t xml:space="preserve"> </w:t>
            </w:r>
            <w:r w:rsidRPr="001B0288">
              <w:rPr>
                <w:lang w:val="en-AU"/>
              </w:rPr>
              <w:t xml:space="preserve">PowerPoint,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Internet, </w:t>
            </w:r>
            <w:r w:rsidRPr="001B0288">
              <w:rPr>
                <w:cs/>
              </w:rPr>
              <w:t xml:space="preserve"> </w:t>
            </w:r>
            <w:r w:rsidRPr="001B0288">
              <w:t>E</w:t>
            </w:r>
            <w:r w:rsidRPr="001B0288">
              <w:rPr>
                <w:lang w:val="en-AU"/>
              </w:rPr>
              <w:t>-learning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โปรแกรมคอมพิวเตอร์ 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ต่าง ๆ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</w:t>
            </w:r>
            <w:r w:rsidRPr="001B0288">
              <w:rPr>
                <w:lang w:val="en-AU"/>
              </w:rPr>
              <w:t xml:space="preserve">LCD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Overhead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Visualizer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ฟิลม์สไลด์</w:t>
            </w:r>
            <w:r w:rsidRPr="001B0288">
              <w:rPr>
                <w:lang w:val="en-AU"/>
              </w:rPr>
              <w:t xml:space="preserve"> / </w:t>
            </w:r>
            <w:r w:rsidRPr="001B0288">
              <w:rPr>
                <w:cs/>
              </w:rPr>
              <w:t xml:space="preserve">โทรทัศน์ </w:t>
            </w:r>
            <w:r w:rsidRPr="001B0288">
              <w:rPr>
                <w:lang w:val="en-AU"/>
              </w:rPr>
              <w:t xml:space="preserve">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วีดีทัศน์</w:t>
            </w:r>
            <w:r w:rsidRPr="001B0288">
              <w:rPr>
                <w:lang w:val="en-AU"/>
              </w:rPr>
              <w:t xml:space="preserve"> / CD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อื่น ๆ</w:t>
            </w:r>
            <w:r w:rsidRPr="001B0288">
              <w:rPr>
                <w:lang w:val="en-AU"/>
              </w:rPr>
              <w:t xml:space="preserve"> …</w:t>
            </w:r>
            <w:r w:rsidRPr="001B0288">
              <w:rPr>
                <w:cs/>
              </w:rPr>
              <w:t>เล่นเกมส์</w:t>
            </w:r>
            <w:r w:rsidRPr="001B0288">
              <w:rPr>
                <w:lang w:val="en-AU"/>
              </w:rPr>
              <w:t>…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5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</w:tbl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274109">
      <w:pPr>
        <w:rPr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E17AD" w:rsidRPr="001B0288" w:rsidTr="00196E63">
        <w:trPr>
          <w:cantSplit/>
          <w:trHeight w:val="527"/>
        </w:trPr>
        <w:tc>
          <w:tcPr>
            <w:tcW w:w="18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E17AD" w:rsidRPr="001B0288" w:rsidRDefault="006E17AD" w:rsidP="00274109">
            <w:pPr>
              <w:rPr>
                <w:sz w:val="26"/>
                <w:szCs w:val="26"/>
                <w:lang w:val="en-AU"/>
              </w:rPr>
            </w:pPr>
            <w:r w:rsidRPr="001B0288">
              <w:rPr>
                <w:sz w:val="26"/>
                <w:szCs w:val="26"/>
                <w:cs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ปัญหาของการใช้วิธีสอน  (ถ้ามี)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พร้อมข้อเสนอแนะในการแก้ไข</w:t>
            </w:r>
          </w:p>
        </w:tc>
      </w:tr>
      <w:tr w:rsidR="006E17AD" w:rsidRPr="001B0288" w:rsidTr="00196E63">
        <w:trPr>
          <w:cantSplit/>
          <w:trHeight w:val="795"/>
        </w:trPr>
        <w:tc>
          <w:tcPr>
            <w:tcW w:w="1800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600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01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65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มี</w:t>
            </w:r>
          </w:p>
        </w:tc>
        <w:tc>
          <w:tcPr>
            <w:tcW w:w="714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ไม่มี</w:t>
            </w:r>
          </w:p>
        </w:tc>
        <w:tc>
          <w:tcPr>
            <w:tcW w:w="1800" w:type="dxa"/>
            <w:vMerge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cantSplit/>
          <w:trHeight w:val="386"/>
        </w:trPr>
        <w:tc>
          <w:tcPr>
            <w:tcW w:w="180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วิธีการบรรยาย </w:t>
            </w:r>
            <w:r w:rsidRPr="001B0288">
              <w:rPr>
                <w:lang w:val="en-AU"/>
              </w:rPr>
              <w:t>(Lecture)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วิธีการสาธิต </w:t>
            </w:r>
            <w:r w:rsidRPr="001B0288">
              <w:rPr>
                <w:lang w:val="en-AU"/>
              </w:rPr>
              <w:t>(Demonstration)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วิธีการทดลอง </w:t>
            </w:r>
            <w:r w:rsidRPr="001B0288">
              <w:rPr>
                <w:lang w:val="en-AU"/>
              </w:rPr>
              <w:t>(Experiment)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>
              <w:rPr>
                <w:noProof/>
              </w:rPr>
              <w:pict>
                <v:shape id="ลูกศรเชื่อมต่อแบบตรง 2" o:spid="_x0000_s1035" type="#_x0000_t32" style="position:absolute;margin-left:43.5pt;margin-top:14.45pt;width:0;height:0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"/>
              </w:pict>
            </w:r>
            <w:r w:rsidRPr="001B0288">
              <w:rPr>
                <w:cs/>
              </w:rPr>
              <w:t xml:space="preserve">/ วิธีการสอนแบบร่วมมือ ร่วมคิด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lang w:val="en-AU"/>
              </w:rPr>
              <w:t>(Collaborative – Cooperative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วิธีการใช้กรณีตัวอย่าง </w:t>
            </w:r>
            <w:r w:rsidRPr="001B0288">
              <w:rPr>
                <w:lang w:val="en-AU"/>
              </w:rPr>
              <w:t>(Case Study)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เทคนิคผังความคิด </w:t>
            </w:r>
            <w:r w:rsidRPr="001B0288">
              <w:rPr>
                <w:lang w:val="en-AU"/>
              </w:rPr>
              <w:t>(Mind Map)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วิธีการใช้ปัญหาเป็นหลัก</w:t>
            </w:r>
            <w:r w:rsidRPr="001B0288">
              <w:rPr>
                <w:lang w:val="en-AU"/>
              </w:rPr>
              <w:t>(Problem-Based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วิธีการสอนแบบเน้นประสบการณ์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(Experiential</w:t>
            </w:r>
            <w:r w:rsidRPr="001B0288">
              <w:rPr>
                <w:cs/>
              </w:rPr>
              <w:t xml:space="preserve">  </w:t>
            </w:r>
            <w:r w:rsidRPr="001B0288">
              <w:rPr>
                <w:lang w:val="en-AU"/>
              </w:rPr>
              <w:t>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วิธีการสอนแบบใช้โครงการเป็นหลัก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(Project-Based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วิธีการสอนแบบเน้นกระบวนการคิด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(Thinking-Based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วิธีการสอนแบบบูรณาการ 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</w:t>
            </w:r>
            <w:r w:rsidRPr="001B028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สื่ออิเล็กโทรนิกส์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ได้แก่ </w:t>
            </w:r>
            <w:r w:rsidRPr="001B0288">
              <w:t xml:space="preserve"> </w:t>
            </w:r>
            <w:r w:rsidRPr="001B0288">
              <w:rPr>
                <w:lang w:val="en-AU"/>
              </w:rPr>
              <w:t xml:space="preserve">PowerPoint,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Internet, </w:t>
            </w:r>
            <w:r w:rsidRPr="001B0288">
              <w:rPr>
                <w:cs/>
              </w:rPr>
              <w:t xml:space="preserve"> </w:t>
            </w:r>
            <w:r w:rsidRPr="001B0288">
              <w:t>E</w:t>
            </w:r>
            <w:r w:rsidRPr="001B0288">
              <w:rPr>
                <w:lang w:val="en-AU"/>
              </w:rPr>
              <w:t>-learning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โปรแกรมคอมพิวเตอร์ 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ต่าง ๆ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</w:t>
            </w:r>
            <w:r w:rsidRPr="001B0288">
              <w:rPr>
                <w:lang w:val="en-AU"/>
              </w:rPr>
              <w:t xml:space="preserve">LCD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Overhead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Visualizer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ฟิลม์สไลด์</w:t>
            </w:r>
            <w:r w:rsidRPr="001B0288">
              <w:rPr>
                <w:lang w:val="en-AU"/>
              </w:rPr>
              <w:t xml:space="preserve"> / </w:t>
            </w:r>
            <w:r w:rsidRPr="001B0288">
              <w:rPr>
                <w:cs/>
              </w:rPr>
              <w:t xml:space="preserve">โทรทัศน์ </w:t>
            </w:r>
            <w:r w:rsidRPr="001B0288">
              <w:rPr>
                <w:lang w:val="en-AU"/>
              </w:rPr>
              <w:t xml:space="preserve">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วีดีทัศน์</w:t>
            </w:r>
            <w:r w:rsidRPr="001B0288">
              <w:rPr>
                <w:lang w:val="en-AU"/>
              </w:rPr>
              <w:t xml:space="preserve"> / CD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อื่น ๆ ทำกิจกรรม เล่นเกมส์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5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  <w:tr w:rsidR="006E17AD" w:rsidRPr="001B0288" w:rsidTr="00196E63">
        <w:trPr>
          <w:cantSplit/>
          <w:trHeight w:val="386"/>
        </w:trPr>
        <w:tc>
          <w:tcPr>
            <w:tcW w:w="180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วิธีการบรรยาย </w:t>
            </w:r>
            <w:r w:rsidRPr="001B0288">
              <w:rPr>
                <w:lang w:val="en-AU"/>
              </w:rPr>
              <w:t>(Lecture)</w:t>
            </w:r>
          </w:p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วิธีการสาธิต </w:t>
            </w:r>
            <w:r w:rsidRPr="001B0288">
              <w:rPr>
                <w:lang w:val="en-AU"/>
              </w:rPr>
              <w:t>(Demonstration)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วิธีการทดลอง </w:t>
            </w:r>
            <w:r w:rsidRPr="001B0288">
              <w:rPr>
                <w:lang w:val="en-AU"/>
              </w:rPr>
              <w:t>(Experiment)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>
              <w:rPr>
                <w:noProof/>
              </w:rPr>
              <w:pict>
                <v:shape id="ลูกศรเชื่อมต่อแบบตรง 1" o:spid="_x0000_s1036" type="#_x0000_t32" style="position:absolute;margin-left:43.5pt;margin-top:14.45pt;width:0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"/>
              </w:pict>
            </w:r>
            <w:r w:rsidRPr="001B0288">
              <w:rPr>
                <w:cs/>
              </w:rPr>
              <w:t xml:space="preserve"> วิธีการสอนแบบร่วมมือ ร่วมคิด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</w:t>
            </w:r>
            <w:r w:rsidRPr="001B0288">
              <w:rPr>
                <w:lang w:val="en-AU"/>
              </w:rPr>
              <w:t>(Collaborative – Cooperative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วิธีการใช้กรณีตัวอย่าง </w:t>
            </w:r>
            <w:r w:rsidRPr="001B0288">
              <w:rPr>
                <w:lang w:val="en-AU"/>
              </w:rPr>
              <w:t>(Case Study)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เทคนิคผังความคิด </w:t>
            </w:r>
            <w:r w:rsidRPr="001B0288">
              <w:rPr>
                <w:lang w:val="en-AU"/>
              </w:rPr>
              <w:t>(Mind Map)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วิธีการใช้ปัญหาเป็นหลัก</w:t>
            </w:r>
            <w:r w:rsidRPr="001B0288">
              <w:rPr>
                <w:lang w:val="en-AU"/>
              </w:rPr>
              <w:t>(Problem-Based 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วิธีการสอนแบบเน้นประสบการณ์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(Experiential</w:t>
            </w:r>
            <w:r w:rsidRPr="001B0288">
              <w:rPr>
                <w:cs/>
              </w:rPr>
              <w:t xml:space="preserve">  </w:t>
            </w:r>
            <w:r w:rsidRPr="001B0288">
              <w:rPr>
                <w:lang w:val="en-AU"/>
              </w:rPr>
              <w:t>Learning)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วิธีการสอนแบบใช้โครงการเป็นหลัก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(Project-Based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 วิธีการสอนแบบเน้นกระบวนการคิด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(Thinking-Based Instruction)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วิธีการสอนแบบบูรณาการ 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อื่น ๆ </w:t>
            </w:r>
            <w:r w:rsidRPr="001B0288">
              <w:rPr>
                <w:cs/>
                <w:lang w:bidi="ar-SA"/>
              </w:rPr>
              <w:t>...................................</w:t>
            </w:r>
          </w:p>
        </w:tc>
        <w:tc>
          <w:tcPr>
            <w:tcW w:w="1801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/  สื่ออิเล็กโทรนิกส์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ได้แก่ </w:t>
            </w:r>
            <w:r w:rsidRPr="001B0288">
              <w:t xml:space="preserve"> </w:t>
            </w:r>
            <w:r w:rsidRPr="001B0288">
              <w:rPr>
                <w:lang w:val="en-AU"/>
              </w:rPr>
              <w:t xml:space="preserve">PowerPoint,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Internet, </w:t>
            </w:r>
            <w:r w:rsidRPr="001B0288">
              <w:rPr>
                <w:cs/>
              </w:rPr>
              <w:t xml:space="preserve"> </w:t>
            </w:r>
            <w:r w:rsidRPr="001B0288">
              <w:t>E</w:t>
            </w:r>
            <w:r w:rsidRPr="001B0288">
              <w:rPr>
                <w:lang w:val="en-AU"/>
              </w:rPr>
              <w:t>-learning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โปรแกรมคอมพิวเตอร์  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ต่าง ๆ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</w:t>
            </w:r>
            <w:r w:rsidRPr="001B0288">
              <w:rPr>
                <w:lang w:val="en-AU"/>
              </w:rPr>
              <w:t xml:space="preserve">LCD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 xml:space="preserve">Overhead Projector 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</w:t>
            </w:r>
            <w:r w:rsidRPr="001B0288">
              <w:rPr>
                <w:lang w:val="en-AU"/>
              </w:rPr>
              <w:t>Visualizer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ฟิลม์สไลด์</w:t>
            </w:r>
            <w:r w:rsidRPr="001B0288">
              <w:rPr>
                <w:lang w:val="en-AU"/>
              </w:rPr>
              <w:t xml:space="preserve"> / </w:t>
            </w:r>
            <w:r w:rsidRPr="001B0288">
              <w:rPr>
                <w:cs/>
              </w:rPr>
              <w:t xml:space="preserve">โทรทัศน์ </w:t>
            </w:r>
            <w:r w:rsidRPr="001B0288">
              <w:rPr>
                <w:lang w:val="en-AU"/>
              </w:rPr>
              <w:t xml:space="preserve">/ 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      วีดีทัศน์</w:t>
            </w:r>
            <w:r w:rsidRPr="001B0288">
              <w:rPr>
                <w:lang w:val="en-AU"/>
              </w:rPr>
              <w:t xml:space="preserve"> / CD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rFonts w:ascii="Arial" w:hAnsi="Arial" w:cs="Arial"/>
                <w:lang w:bidi="ar-SA"/>
              </w:rPr>
              <w:t>□</w:t>
            </w:r>
            <w:r w:rsidRPr="001B0288">
              <w:rPr>
                <w:cs/>
              </w:rPr>
              <w:t xml:space="preserve">  อื่น ๆ</w:t>
            </w:r>
            <w:r w:rsidRPr="001B0288">
              <w:rPr>
                <w:lang w:val="en-AU"/>
              </w:rPr>
              <w:t xml:space="preserve"> …………………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35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/</w:t>
            </w:r>
          </w:p>
        </w:tc>
        <w:tc>
          <w:tcPr>
            <w:tcW w:w="72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180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  <w:tr w:rsidR="006E17AD" w:rsidRPr="001B0288" w:rsidTr="00196E63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6E17AD" w:rsidRPr="001B0288" w:rsidRDefault="006E17AD" w:rsidP="00274109">
            <w:r w:rsidRPr="001B0288">
              <w:rPr>
                <w:i/>
                <w:cs/>
              </w:rPr>
              <w:t>4</w:t>
            </w:r>
            <w:r w:rsidRPr="001B0288">
              <w:rPr>
                <w:iCs/>
                <w:lang w:val="en-AU"/>
              </w:rPr>
              <w:t xml:space="preserve">. </w:t>
            </w:r>
            <w:r w:rsidRPr="001B0288">
              <w:rPr>
                <w:cs/>
              </w:rPr>
              <w:t>ข้อเสนอการดำเนินการเพื่อปรับปรุงวิธีสอน</w:t>
            </w:r>
          </w:p>
          <w:p w:rsidR="006E17AD" w:rsidRPr="001B0288" w:rsidRDefault="006E17AD" w:rsidP="00274109">
            <w:r w:rsidRPr="001B0288">
              <w:rPr>
                <w:cs/>
              </w:rPr>
              <w:t>ระบุข้อเสนอเพื่อการปรับปรุงวิธีสอน ซึ่งได้จากปัญหาที่พบในข้อ 3</w:t>
            </w:r>
          </w:p>
          <w:p w:rsidR="006E17AD" w:rsidRPr="001B0288" w:rsidRDefault="006E17AD" w:rsidP="00641725">
            <w:r w:rsidRPr="001B0288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6E17AD" w:rsidRDefault="006E17AD" w:rsidP="00274109"/>
    <w:p w:rsidR="006E17AD" w:rsidRDefault="006E17AD" w:rsidP="00274109"/>
    <w:p w:rsidR="006E17AD" w:rsidRPr="00274109" w:rsidRDefault="006E17AD" w:rsidP="00274109">
      <w:r w:rsidRPr="00274109">
        <w:rPr>
          <w:cs/>
        </w:rPr>
        <w:t>หมวดที่ 3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6E17AD" w:rsidRPr="001B0288" w:rsidTr="00196E6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1.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คน</w:t>
            </w:r>
          </w:p>
        </w:tc>
      </w:tr>
      <w:tr w:rsidR="006E17AD" w:rsidRPr="001B0288" w:rsidTr="00196E6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2.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คน</w:t>
            </w: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lang w:val="en-AU"/>
              </w:rPr>
              <w:t>3</w:t>
            </w:r>
            <w:r w:rsidRPr="001B0288">
              <w:rPr>
                <w:cs/>
                <w:lang w:bidi="ar-SA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 xml:space="preserve">จำนวนนักศึกษาที่ถอน  </w:t>
            </w:r>
            <w:r w:rsidRPr="001B0288">
              <w:rPr>
                <w:lang w:val="en-AU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r w:rsidRPr="001B0288">
              <w:rPr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คน</w:t>
            </w: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  <w:lang w:bidi="ar-SA"/>
              </w:rPr>
            </w:pPr>
            <w:r w:rsidRPr="001B0288">
              <w:rPr>
                <w:cs/>
              </w:rPr>
              <w:t>4</w:t>
            </w:r>
            <w:r w:rsidRPr="001B0288">
              <w:rPr>
                <w:lang w:val="en-AU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ระดับคะแนน  (เกรด)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rPr>
                <w:cs/>
              </w:rPr>
              <w:t>จำนวน</w:t>
            </w: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rPr>
                <w:lang w:val="en-GB"/>
              </w:rPr>
              <w:t>A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t>B</w:t>
            </w:r>
            <w:r w:rsidRPr="001B0288">
              <w:rPr>
                <w:vertAlign w:val="superscript"/>
              </w:rPr>
              <w:t>+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rPr>
                <w:lang w:val="en-GB"/>
              </w:rPr>
              <w:t>B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lang w:val="en-GB"/>
              </w:rPr>
              <w:t>C</w:t>
            </w:r>
            <w:r w:rsidRPr="001B0288">
              <w:rPr>
                <w:vertAlign w:val="superscript"/>
              </w:rPr>
              <w:t>+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lang w:val="en-GB"/>
              </w:rPr>
              <w:t>C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D</w:t>
            </w:r>
            <w:r w:rsidRPr="001B0288">
              <w:rPr>
                <w:vertAlign w:val="superscript"/>
              </w:rPr>
              <w:t>+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rPr>
                <w:lang w:val="en-GB"/>
              </w:rPr>
              <w:t>D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rPr>
                <w:lang w:val="en-GB"/>
              </w:rPr>
              <w:t>F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lang w:val="en-GB"/>
              </w:rPr>
            </w:pPr>
            <w:r w:rsidRPr="001B0288">
              <w:t>I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-</w:t>
            </w: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 xml:space="preserve">ผ่าน </w:t>
            </w:r>
            <w:r w:rsidRPr="001B0288">
              <w:t>(P, S)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-</w:t>
            </w: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155" w:type="dxa"/>
            <w:gridSpan w:val="3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 xml:space="preserve">ไม่ผ่าน  </w:t>
            </w:r>
            <w:r w:rsidRPr="001B0288">
              <w:t>(U</w:t>
            </w:r>
            <w:r w:rsidRPr="001B0288">
              <w:rPr>
                <w:cs/>
              </w:rPr>
              <w:t>)</w:t>
            </w:r>
          </w:p>
        </w:tc>
        <w:tc>
          <w:tcPr>
            <w:tcW w:w="896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-</w:t>
            </w:r>
          </w:p>
        </w:tc>
        <w:tc>
          <w:tcPr>
            <w:tcW w:w="1271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5</w:t>
            </w:r>
            <w:r w:rsidRPr="001B0288"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ปัจจัยที่ทำให้ระดับคะแนนผิดปกติ  (ถ้ามี)</w:t>
            </w: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6E17AD" w:rsidRPr="001B0288" w:rsidTr="00196E6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6</w:t>
            </w:r>
            <w:r w:rsidRPr="001B0288"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  <w:p w:rsidR="006E17AD" w:rsidRPr="001B0288" w:rsidRDefault="006E17AD" w:rsidP="00274109">
            <w:r w:rsidRPr="001B0288">
              <w:rPr>
                <w:cs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6E17AD" w:rsidRPr="001B0288" w:rsidRDefault="006E17AD" w:rsidP="00641725">
            <w:pPr>
              <w:rPr>
                <w:cs/>
              </w:rPr>
            </w:pPr>
            <w:r w:rsidRPr="001B0288">
              <w:rPr>
                <w:i/>
                <w:iCs/>
                <w:cs/>
              </w:rPr>
              <w:t>ระบุความคลาดเคลื่อนจากแผนการประเมินผลการเรียนรู้ที่กำหนดไว้ใน มคอ.3 หมวด 5 ข้อ 2</w:t>
            </w: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6</w:t>
            </w:r>
            <w:r w:rsidRPr="001B0288">
              <w:t>.</w:t>
            </w:r>
            <w:r w:rsidRPr="001B0288">
              <w:rPr>
                <w:cs/>
              </w:rPr>
              <w:t>1</w:t>
            </w:r>
            <w:r w:rsidRPr="001B0288">
              <w:t xml:space="preserve"> </w:t>
            </w:r>
            <w:r w:rsidRPr="001B0288">
              <w:rPr>
                <w:cs/>
              </w:rPr>
              <w:t xml:space="preserve">ความคลาดเคลื่อนด้านกำหนดเวลาการประเมิน 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เหตุผล</w:t>
            </w:r>
          </w:p>
        </w:tc>
      </w:tr>
      <w:tr w:rsidR="006E17AD" w:rsidRPr="001B0288" w:rsidTr="00196E6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/>
        </w:tc>
        <w:tc>
          <w:tcPr>
            <w:tcW w:w="3989" w:type="dxa"/>
          </w:tcPr>
          <w:p w:rsidR="006E17AD" w:rsidRPr="001B0288" w:rsidRDefault="006E17AD" w:rsidP="00274109"/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6</w:t>
            </w:r>
            <w:r w:rsidRPr="001B0288">
              <w:t>.</w:t>
            </w:r>
            <w:r w:rsidRPr="001B0288">
              <w:rPr>
                <w:cs/>
              </w:rPr>
              <w:t>2</w:t>
            </w:r>
            <w:r w:rsidRPr="001B0288">
              <w:t xml:space="preserve"> </w:t>
            </w:r>
            <w:r w:rsidRPr="001B0288">
              <w:rPr>
                <w:cs/>
              </w:rPr>
              <w:t>ความคลาดเคลื่อนด้านวิธีการประเมินผลการเรียนรู้  (ถ้ามี)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เหตุผล</w:t>
            </w:r>
          </w:p>
        </w:tc>
      </w:tr>
      <w:tr w:rsidR="006E17AD" w:rsidRPr="001B0288" w:rsidTr="00196E6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/>
        </w:tc>
        <w:tc>
          <w:tcPr>
            <w:tcW w:w="3989" w:type="dxa"/>
          </w:tcPr>
          <w:p w:rsidR="006E17AD" w:rsidRPr="001B0288" w:rsidRDefault="006E17AD" w:rsidP="00274109"/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7.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การทวนสอบผลสัมฤทธิ์ของนักศึกษา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8.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 xml:space="preserve">8.1  ผลงานวิจัย 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/>
        </w:tc>
        <w:tc>
          <w:tcPr>
            <w:tcW w:w="3989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8.2  งานบริการ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/>
        </w:tc>
        <w:tc>
          <w:tcPr>
            <w:tcW w:w="3989" w:type="dxa"/>
          </w:tcPr>
          <w:p w:rsidR="006E17AD" w:rsidRPr="001B0288" w:rsidRDefault="006E17AD" w:rsidP="00274109">
            <w:r w:rsidRPr="001B0288">
              <w:t xml:space="preserve">1. </w:t>
            </w:r>
            <w:r w:rsidRPr="001B0288">
              <w:rPr>
                <w:cs/>
              </w:rPr>
              <w:t xml:space="preserve">กิจกรรมศิลปะการพับกระดาษญี่ปุ่น </w:t>
            </w:r>
            <w:r w:rsidRPr="001B0288">
              <w:t>Origami</w:t>
            </w:r>
          </w:p>
          <w:p w:rsidR="006E17AD" w:rsidRPr="001B0288" w:rsidRDefault="006E17AD" w:rsidP="00274109">
            <w:r w:rsidRPr="001B0288">
              <w:t>2.</w:t>
            </w:r>
            <w:r w:rsidRPr="001B0288">
              <w:rPr>
                <w:cs/>
              </w:rPr>
              <w:t xml:space="preserve"> กิจกรรมจัดบอร์ดชอบอะไรที่ประเทศญี่ปุ่น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3. </w:t>
            </w:r>
            <w:r w:rsidRPr="001B0288">
              <w:rPr>
                <w:cs/>
              </w:rPr>
              <w:t>กิจกรรมภาษาญี่ปุ่นใกล้ตัว</w:t>
            </w:r>
          </w:p>
          <w:p w:rsidR="006E17AD" w:rsidRPr="001B0288" w:rsidRDefault="006E17AD" w:rsidP="00274109">
            <w:r w:rsidRPr="001B0288">
              <w:t xml:space="preserve">4. </w:t>
            </w:r>
            <w:r w:rsidRPr="001B0288">
              <w:rPr>
                <w:cs/>
              </w:rPr>
              <w:t>กิจกรรมทำอาหารญี่ปุ่น</w:t>
            </w:r>
            <w:r w:rsidRPr="001B0288">
              <w:t xml:space="preserve"> 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1.  </w:t>
            </w:r>
            <w:r w:rsidRPr="001B0288">
              <w:rPr>
                <w:cs/>
              </w:rPr>
              <w:t>ผู้เรียนได้รับความรู้และความเพลิดเพลินจากกิจกรรมพับกระดาษ</w:t>
            </w:r>
          </w:p>
          <w:p w:rsidR="006E17AD" w:rsidRPr="001B0288" w:rsidRDefault="006E17AD" w:rsidP="00274109">
            <w:r w:rsidRPr="001B0288">
              <w:t xml:space="preserve">2. </w:t>
            </w:r>
            <w:r w:rsidRPr="001B0288">
              <w:rPr>
                <w:cs/>
              </w:rPr>
              <w:t>ผู้เรียนได้ค้นคว้าเพิ่มเติมในสิ่งที่ตนเองชอบและจัดแสดงออกมาอย่างอิสระ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3. </w:t>
            </w:r>
            <w:r w:rsidRPr="001B0288">
              <w:rPr>
                <w:cs/>
              </w:rPr>
              <w:t>ผู้เรียนได้ฝึกทักษะการเป็นคนช่างสังเกตและค้นคว้าเพิ่มเติมให้มีความรู้จริงมากยิ่งขึ้น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 4. </w:t>
            </w:r>
            <w:r w:rsidRPr="001B0288">
              <w:rPr>
                <w:cs/>
              </w:rPr>
              <w:t>ผู้เรียนได้รับความรู้ความเข้าใจเกี่ยวกับวัฒนธรรมการกิน อยู่ ภูมิประเทศและอากาศของชาวญี่ปุ่นที่แตกต่างจากประเทศแม่</w:t>
            </w: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8.3  งานทำนุบำรุง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งานทำนุบำรุง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/>
        </w:tc>
        <w:tc>
          <w:tcPr>
            <w:tcW w:w="3989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ผนวกเอาศิลปวัฒนธรรม ประเพณี และธรรมเนียมปฏิบัติของประเทศไทย และญี่ปุ่นมาเป็นตัวอย่าง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ผู้เรียนมีความเข้าใจในความแตกต่างของวัฒนธรรม ประเพณี และธรรมเนียมปฏิบัติของทั้งสองวัฒนธรรม</w:t>
            </w: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9.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ทรัพยากรหรือวิธีการใช้ในการพัฒนาทักษะภาษาอังกฤษของนักศึกษา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3989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การเสริมภาษาอังกฤษในแหล่งท่องเที่ยวประเภทต่างๆ</w:t>
            </w:r>
          </w:p>
        </w:tc>
        <w:tc>
          <w:tcPr>
            <w:tcW w:w="5220" w:type="dxa"/>
            <w:gridSpan w:val="5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นักศึกษาเรียนรู้ภาษาอังกฤษได้เพิ่มขึ้น</w:t>
            </w: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10.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77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บอกเล่าประสบการทำงานเป็นล่ามภาษาญี่ปุ่น</w:t>
            </w:r>
          </w:p>
        </w:tc>
        <w:tc>
          <w:tcPr>
            <w:tcW w:w="4320" w:type="dxa"/>
            <w:gridSpan w:val="4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ผู้เรียนมีความสนใจมีกี่ซักถามตลอดการบอกเล่าประสบการณ์</w:t>
            </w:r>
          </w:p>
        </w:tc>
      </w:tr>
      <w:tr w:rsidR="006E17AD" w:rsidRPr="001B0288" w:rsidTr="00196E6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11.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 xml:space="preserve">การดูงานนอกสถานที่ในรายวิชา 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สรุปผล</w:t>
            </w:r>
          </w:p>
        </w:tc>
      </w:tr>
      <w:tr w:rsidR="006E17AD" w:rsidRPr="001B0288" w:rsidTr="00196E6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4320" w:type="dxa"/>
            <w:gridSpan w:val="4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E17AD" w:rsidRPr="001B0288" w:rsidRDefault="006E17AD" w:rsidP="00274109"/>
          <w:p w:rsidR="006E17AD" w:rsidRPr="001B0288" w:rsidRDefault="006E17AD" w:rsidP="00274109"/>
          <w:p w:rsidR="006E17AD" w:rsidRPr="001B0288" w:rsidRDefault="006E17AD" w:rsidP="00274109"/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6E17AD" w:rsidRPr="001B0288" w:rsidRDefault="006E17AD" w:rsidP="00274109"/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</w:tbl>
    <w:p w:rsidR="006E17AD" w:rsidRDefault="006E17AD" w:rsidP="00274109"/>
    <w:p w:rsidR="006E17AD" w:rsidRDefault="006E17AD" w:rsidP="00274109"/>
    <w:p w:rsidR="006E17AD" w:rsidRDefault="006E17AD" w:rsidP="00274109"/>
    <w:p w:rsidR="006E17AD" w:rsidRPr="00274109" w:rsidRDefault="006E17AD" w:rsidP="00274109">
      <w:pPr>
        <w:rPr>
          <w:lang w:val="en-AU"/>
        </w:rPr>
      </w:pPr>
      <w:bookmarkStart w:id="0" w:name="_GoBack"/>
      <w:bookmarkEnd w:id="0"/>
      <w:r w:rsidRPr="00274109">
        <w:rPr>
          <w:cs/>
        </w:rPr>
        <w:t>หมวดที่ 4 ปัญหาและผลกระทบต่อการดำเนินการ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6E17AD" w:rsidRPr="001B0288" w:rsidTr="00196E63">
        <w:trPr>
          <w:trHeight w:val="70"/>
        </w:trPr>
        <w:tc>
          <w:tcPr>
            <w:tcW w:w="10080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1.  ประเด็นด้านทรัพยากรประกอบการเรียนและสิ่งอำนวยความสะดวก</w:t>
            </w:r>
          </w:p>
        </w:tc>
      </w:tr>
      <w:tr w:rsidR="006E17AD" w:rsidRPr="001B0288" w:rsidTr="00196E63">
        <w:trPr>
          <w:trHeight w:val="892"/>
        </w:trPr>
        <w:tc>
          <w:tcPr>
            <w:tcW w:w="5400" w:type="dxa"/>
          </w:tcPr>
          <w:p w:rsidR="006E17AD" w:rsidRPr="001B0288" w:rsidRDefault="006E17AD" w:rsidP="00274109">
            <w:r w:rsidRPr="001B0288">
              <w:rPr>
                <w:cs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ผลกระทบ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  <w:tr w:rsidR="006E17AD" w:rsidRPr="001B0288" w:rsidTr="00196E63">
        <w:trPr>
          <w:trHeight w:val="531"/>
        </w:trPr>
        <w:tc>
          <w:tcPr>
            <w:tcW w:w="540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ตำแหน่งผู้สอนไม่มีพัดลม</w:t>
            </w:r>
          </w:p>
        </w:tc>
        <w:tc>
          <w:tcPr>
            <w:tcW w:w="468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ร้อนอบอ้าวมากเวลาสอนนักศึกษา</w:t>
            </w:r>
          </w:p>
        </w:tc>
      </w:tr>
      <w:tr w:rsidR="006E17AD" w:rsidRPr="001B0288" w:rsidTr="00196E63">
        <w:trPr>
          <w:trHeight w:val="70"/>
        </w:trPr>
        <w:tc>
          <w:tcPr>
            <w:tcW w:w="10080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2. ประเด็นด้านการบริหารและองค์กร</w:t>
            </w:r>
          </w:p>
        </w:tc>
      </w:tr>
      <w:tr w:rsidR="006E17AD" w:rsidRPr="001B0288" w:rsidTr="00196E63">
        <w:trPr>
          <w:trHeight w:val="392"/>
        </w:trPr>
        <w:tc>
          <w:tcPr>
            <w:tcW w:w="540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ผลกระทบต่อผลการเรียนรู้ของนักศึกษา</w:t>
            </w:r>
          </w:p>
        </w:tc>
      </w:tr>
      <w:tr w:rsidR="006E17AD" w:rsidRPr="001B0288" w:rsidTr="00196E63">
        <w:trPr>
          <w:trHeight w:val="690"/>
        </w:trPr>
        <w:tc>
          <w:tcPr>
            <w:tcW w:w="5400" w:type="dxa"/>
          </w:tcPr>
          <w:p w:rsidR="006E17AD" w:rsidRPr="001B0288" w:rsidRDefault="006E17AD" w:rsidP="00274109">
            <w:pPr>
              <w:rPr>
                <w:lang w:val="en-AU"/>
              </w:rPr>
            </w:pP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4680" w:type="dxa"/>
          </w:tcPr>
          <w:p w:rsidR="006E17AD" w:rsidRPr="001B0288" w:rsidRDefault="006E17AD" w:rsidP="00274109">
            <w:pPr>
              <w:rPr>
                <w:cs/>
              </w:rPr>
            </w:pPr>
          </w:p>
        </w:tc>
      </w:tr>
    </w:tbl>
    <w:p w:rsidR="006E17AD" w:rsidRPr="00274109" w:rsidRDefault="006E17AD" w:rsidP="00274109">
      <w:pPr>
        <w:rPr>
          <w:lang w:val="en-AU"/>
        </w:rPr>
      </w:pPr>
      <w:r w:rsidRPr="00274109">
        <w:rPr>
          <w:cs/>
        </w:rPr>
        <w:t>หมวดที่ 5 การประเมินรายวิชา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6E17AD" w:rsidRPr="001B0288" w:rsidTr="00196E63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1.</w:t>
            </w:r>
            <w:r w:rsidRPr="001B0288">
              <w:rPr>
                <w:lang w:val="en-AU"/>
              </w:rPr>
              <w:t xml:space="preserve"> </w:t>
            </w:r>
            <w:r w:rsidRPr="001B0288">
              <w:rPr>
                <w:cs/>
              </w:rPr>
              <w:t xml:space="preserve">ผลการประเมินรายวิชาโดยนักศึกษา  (แนบเอกสาร) </w:t>
            </w:r>
          </w:p>
        </w:tc>
      </w:tr>
      <w:tr w:rsidR="006E17AD" w:rsidRPr="001B0288" w:rsidTr="00196E63">
        <w:tc>
          <w:tcPr>
            <w:tcW w:w="10080" w:type="dxa"/>
            <w:tcBorders>
              <w:bottom w:val="nil"/>
            </w:tcBorders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    </w:t>
            </w:r>
            <w:r w:rsidRPr="001B0288">
              <w:rPr>
                <w:cs/>
              </w:rPr>
              <w:t>1</w:t>
            </w:r>
            <w:r w:rsidRPr="001B0288">
              <w:t>.</w:t>
            </w:r>
            <w:r w:rsidRPr="001B0288">
              <w:rPr>
                <w:cs/>
              </w:rPr>
              <w:t>1</w:t>
            </w:r>
            <w:r w:rsidRPr="001B0288">
              <w:t xml:space="preserve"> </w:t>
            </w:r>
            <w:r w:rsidRPr="001B0288">
              <w:rPr>
                <w:cs/>
              </w:rPr>
              <w:t>ข้อวิพากษ์ที่สำคัญจากผลการประเมินโดยนักศึกษา</w:t>
            </w:r>
          </w:p>
          <w:p w:rsidR="006E17AD" w:rsidRPr="001B0288" w:rsidRDefault="006E17AD" w:rsidP="00274109">
            <w:pPr>
              <w:rPr>
                <w:i/>
                <w:iCs/>
                <w:cs/>
              </w:rPr>
            </w:pPr>
            <w:r w:rsidRPr="001B0288">
              <w:rPr>
                <w:i/>
                <w:iCs/>
                <w:cs/>
              </w:rPr>
              <w:t>ระบุข้อวิพากษ์ทั้งที่เป็นจุดแข็งและจุดอ่อน</w:t>
            </w:r>
          </w:p>
        </w:tc>
      </w:tr>
      <w:tr w:rsidR="006E17AD" w:rsidRPr="001B0288" w:rsidTr="00196E63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6E17AD" w:rsidRPr="001B0288" w:rsidRDefault="006E17AD" w:rsidP="00274109">
            <w:r w:rsidRPr="001B0288">
              <w:rPr>
                <w:lang w:val="en-AU"/>
              </w:rPr>
              <w:t xml:space="preserve">    </w:t>
            </w:r>
            <w:r w:rsidRPr="001B0288">
              <w:rPr>
                <w:cs/>
              </w:rPr>
              <w:t>1</w:t>
            </w:r>
            <w:r w:rsidRPr="001B0288">
              <w:t>.</w:t>
            </w:r>
            <w:r w:rsidRPr="001B0288">
              <w:rPr>
                <w:cs/>
              </w:rPr>
              <w:t>2</w:t>
            </w:r>
            <w:r w:rsidRPr="001B0288">
              <w:t xml:space="preserve"> </w:t>
            </w:r>
            <w:r w:rsidRPr="001B0288">
              <w:rPr>
                <w:cs/>
              </w:rPr>
              <w:t>ความเห็นของอาจารย์ผู้สอนต่อข้อวิพากษ์ตามข้อ 1</w:t>
            </w:r>
            <w:r w:rsidRPr="001B0288">
              <w:t>.</w:t>
            </w:r>
            <w:r w:rsidRPr="001B0288">
              <w:rPr>
                <w:cs/>
              </w:rPr>
              <w:t>1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10080" w:type="dxa"/>
            <w:tcBorders>
              <w:top w:val="single" w:sz="4" w:space="0" w:color="auto"/>
            </w:tcBorders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2</w:t>
            </w:r>
            <w:r w:rsidRPr="001B0288">
              <w:rPr>
                <w:lang w:val="en-AU"/>
              </w:rPr>
              <w:t xml:space="preserve">.  </w:t>
            </w:r>
            <w:r w:rsidRPr="001B0288">
              <w:rPr>
                <w:cs/>
              </w:rPr>
              <w:t xml:space="preserve">ผลการประเมินรายวิชาโดยวิธีอื่น </w:t>
            </w:r>
          </w:p>
        </w:tc>
      </w:tr>
      <w:tr w:rsidR="006E17AD" w:rsidRPr="001B0288" w:rsidTr="00196E63">
        <w:tc>
          <w:tcPr>
            <w:tcW w:w="10080" w:type="dxa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t xml:space="preserve">     </w:t>
            </w:r>
            <w:r w:rsidRPr="001B0288">
              <w:rPr>
                <w:cs/>
              </w:rPr>
              <w:t>2</w:t>
            </w:r>
            <w:r w:rsidRPr="001B0288">
              <w:t>.</w:t>
            </w:r>
            <w:r w:rsidRPr="001B0288">
              <w:rPr>
                <w:cs/>
              </w:rPr>
              <w:t>1</w:t>
            </w:r>
            <w:r w:rsidRPr="001B0288">
              <w:t xml:space="preserve"> </w:t>
            </w:r>
            <w:r w:rsidRPr="001B0288">
              <w:rPr>
                <w:cs/>
              </w:rPr>
              <w:t>ข้อวิพากษ์ที่สำคัญจากผลการประเมินโดยวิธีอื่น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i/>
                <w:iCs/>
                <w:cs/>
              </w:rPr>
              <w:t>ระบุข้อวิพากษ์ทั้งที่เป็นจุดแข็งและจุดอ่อน</w:t>
            </w:r>
          </w:p>
        </w:tc>
      </w:tr>
      <w:tr w:rsidR="006E17AD" w:rsidRPr="001B0288" w:rsidTr="00196E63">
        <w:tc>
          <w:tcPr>
            <w:tcW w:w="10080" w:type="dxa"/>
            <w:tcBorders>
              <w:bottom w:val="single" w:sz="4" w:space="0" w:color="auto"/>
            </w:tcBorders>
          </w:tcPr>
          <w:p w:rsidR="006E17AD" w:rsidRPr="001B0288" w:rsidRDefault="006E17AD" w:rsidP="00274109">
            <w:r w:rsidRPr="001B0288">
              <w:t xml:space="preserve">     </w:t>
            </w:r>
            <w:r w:rsidRPr="001B0288">
              <w:rPr>
                <w:cs/>
              </w:rPr>
              <w:t>2</w:t>
            </w:r>
            <w:r w:rsidRPr="001B0288">
              <w:t>.</w:t>
            </w:r>
            <w:r w:rsidRPr="001B0288">
              <w:rPr>
                <w:cs/>
              </w:rPr>
              <w:t>2</w:t>
            </w:r>
            <w:r w:rsidRPr="001B0288">
              <w:t xml:space="preserve"> </w:t>
            </w:r>
            <w:r w:rsidRPr="001B0288">
              <w:rPr>
                <w:cs/>
              </w:rPr>
              <w:t>ความเห็นของอาจารย์ผู้สอนต่อข้อวิพากษ์ตามข้อ 2</w:t>
            </w:r>
            <w:r w:rsidRPr="001B0288">
              <w:t>.</w:t>
            </w:r>
            <w:r w:rsidRPr="001B0288">
              <w:rPr>
                <w:cs/>
              </w:rPr>
              <w:t>1</w:t>
            </w:r>
          </w:p>
          <w:p w:rsidR="006E17AD" w:rsidRPr="001B0288" w:rsidRDefault="006E17AD" w:rsidP="00274109"/>
        </w:tc>
      </w:tr>
    </w:tbl>
    <w:p w:rsidR="006E17AD" w:rsidRPr="00274109" w:rsidRDefault="006E17AD" w:rsidP="00274109">
      <w:pPr>
        <w:rPr>
          <w:lang w:val="en-AU"/>
        </w:rPr>
      </w:pPr>
    </w:p>
    <w:p w:rsidR="006E17AD" w:rsidRDefault="006E17AD" w:rsidP="00274109"/>
    <w:p w:rsidR="006E17AD" w:rsidRPr="00274109" w:rsidRDefault="006E17AD" w:rsidP="00274109">
      <w:pPr>
        <w:rPr>
          <w:lang w:val="en-AU"/>
        </w:rPr>
      </w:pPr>
      <w:r w:rsidRPr="00274109">
        <w:rPr>
          <w:cs/>
        </w:rPr>
        <w:t>หมวดที่ 6 แผนการปรับปรุง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720"/>
        <w:gridCol w:w="1620"/>
        <w:gridCol w:w="3780"/>
      </w:tblGrid>
      <w:tr w:rsidR="006E17AD" w:rsidRPr="001B0288" w:rsidTr="00196E63">
        <w:tc>
          <w:tcPr>
            <w:tcW w:w="10080" w:type="dxa"/>
            <w:gridSpan w:val="4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1</w:t>
            </w:r>
            <w:r w:rsidRPr="001B0288">
              <w:rPr>
                <w:lang w:val="en-AU"/>
              </w:rPr>
              <w:t xml:space="preserve">. </w:t>
            </w:r>
            <w:r w:rsidRPr="001B0288">
              <w:rPr>
                <w:cs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6E17AD" w:rsidRPr="001B0288" w:rsidTr="00196E63">
        <w:trPr>
          <w:trHeight w:val="435"/>
        </w:trPr>
        <w:tc>
          <w:tcPr>
            <w:tcW w:w="4680" w:type="dxa"/>
            <w:gridSpan w:val="2"/>
          </w:tcPr>
          <w:p w:rsidR="006E17AD" w:rsidRPr="001B0288" w:rsidRDefault="006E17AD" w:rsidP="00274109">
            <w:r w:rsidRPr="001B0288">
              <w:rPr>
                <w:cs/>
              </w:rPr>
              <w:t>แผนการปรับปรุงที่เสนอในภาคการศึกษา</w:t>
            </w:r>
            <w:r w:rsidRPr="001B0288">
              <w:t>/</w:t>
            </w:r>
          </w:p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ปีการศึกษาที่ผ่านมา</w:t>
            </w:r>
          </w:p>
        </w:tc>
        <w:tc>
          <w:tcPr>
            <w:tcW w:w="540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ผลการดำเนินการ</w:t>
            </w:r>
          </w:p>
        </w:tc>
      </w:tr>
      <w:tr w:rsidR="006E17AD" w:rsidRPr="001B0288" w:rsidTr="00196E63">
        <w:trPr>
          <w:trHeight w:val="1665"/>
        </w:trPr>
        <w:tc>
          <w:tcPr>
            <w:tcW w:w="4680" w:type="dxa"/>
            <w:gridSpan w:val="2"/>
          </w:tcPr>
          <w:p w:rsidR="006E17AD" w:rsidRPr="001B0288" w:rsidRDefault="006E17AD" w:rsidP="00274109">
            <w:pPr>
              <w:rPr>
                <w:lang w:val="en-AU"/>
              </w:rPr>
            </w:pPr>
          </w:p>
          <w:p w:rsidR="006E17AD" w:rsidRPr="001B0288" w:rsidRDefault="006E17AD" w:rsidP="00274109">
            <w:pPr>
              <w:rPr>
                <w:cs/>
              </w:rPr>
            </w:pPr>
          </w:p>
        </w:tc>
        <w:tc>
          <w:tcPr>
            <w:tcW w:w="5400" w:type="dxa"/>
            <w:gridSpan w:val="2"/>
          </w:tcPr>
          <w:p w:rsidR="006E17AD" w:rsidRPr="001B0288" w:rsidRDefault="006E17AD" w:rsidP="00274109">
            <w:pPr>
              <w:rPr>
                <w:i/>
                <w:iCs/>
                <w:lang w:val="en-AU"/>
              </w:rPr>
            </w:pPr>
            <w:r w:rsidRPr="001B0288">
              <w:rPr>
                <w:cs/>
              </w:rPr>
              <w:t xml:space="preserve"> </w:t>
            </w:r>
            <w:r w:rsidRPr="001B0288">
              <w:rPr>
                <w:i/>
                <w:iCs/>
                <w:cs/>
              </w:rPr>
              <w:t xml:space="preserve">อธิบายผลการดำเนินการตามแผน ถ้าไม่ได้ดำเนินการหรือไม่เสร็จสมบูรณ์ ให้ระบุเหตุผล 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10080" w:type="dxa"/>
            <w:gridSpan w:val="4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2</w:t>
            </w:r>
            <w:r w:rsidRPr="001B0288">
              <w:rPr>
                <w:lang w:val="en-AU"/>
              </w:rPr>
              <w:t xml:space="preserve">. </w:t>
            </w:r>
            <w:r w:rsidRPr="001B0288">
              <w:rPr>
                <w:cs/>
              </w:rPr>
              <w:t>การดำเนินการอื่น ๆ ในการปรับปรุงรายวิชา</w:t>
            </w:r>
          </w:p>
          <w:p w:rsidR="006E17AD" w:rsidRPr="001B0288" w:rsidRDefault="006E17AD" w:rsidP="00274109">
            <w:pPr>
              <w:rPr>
                <w:i/>
                <w:iCs/>
                <w:cs/>
              </w:rPr>
            </w:pPr>
            <w:r w:rsidRPr="001B0288">
              <w:rPr>
                <w:i/>
                <w:iCs/>
                <w:cs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B0288">
              <w:rPr>
                <w:i/>
                <w:iCs/>
              </w:rPr>
              <w:t>/</w:t>
            </w:r>
            <w:r w:rsidRPr="001B0288">
              <w:rPr>
                <w:i/>
                <w:iCs/>
                <w:cs/>
              </w:rPr>
              <w:t>ปีการศึกษานี้ การใช้อุปกรณ์การสอนแบบใหม่ เป็นต้น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c>
          <w:tcPr>
            <w:tcW w:w="10080" w:type="dxa"/>
            <w:gridSpan w:val="4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3</w:t>
            </w:r>
            <w:r w:rsidRPr="001B0288">
              <w:rPr>
                <w:lang w:val="en-AU"/>
              </w:rPr>
              <w:t xml:space="preserve">. </w:t>
            </w:r>
            <w:r w:rsidRPr="001B0288">
              <w:rPr>
                <w:cs/>
              </w:rPr>
              <w:t>ข้อเสนอแผนการปรับปรุงสำหรับภาคการศึกษา</w:t>
            </w:r>
            <w:r w:rsidRPr="001B0288">
              <w:t>/</w:t>
            </w:r>
            <w:r w:rsidRPr="001B0288">
              <w:rPr>
                <w:cs/>
              </w:rPr>
              <w:t>ปีการศึกษาต่อไป</w:t>
            </w:r>
          </w:p>
        </w:tc>
      </w:tr>
      <w:tr w:rsidR="006E17AD" w:rsidRPr="001B0288" w:rsidTr="00196E63">
        <w:trPr>
          <w:cantSplit/>
          <w:trHeight w:val="525"/>
        </w:trPr>
        <w:tc>
          <w:tcPr>
            <w:tcW w:w="396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ข้อเสนอ</w:t>
            </w:r>
          </w:p>
        </w:tc>
        <w:tc>
          <w:tcPr>
            <w:tcW w:w="2340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  <w:r w:rsidRPr="001B0288">
              <w:rPr>
                <w:cs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ผู้รับผิดชอบ</w:t>
            </w:r>
          </w:p>
        </w:tc>
      </w:tr>
      <w:tr w:rsidR="006E17AD" w:rsidRPr="001B0288" w:rsidTr="00196E63">
        <w:trPr>
          <w:cantSplit/>
          <w:trHeight w:val="525"/>
        </w:trPr>
        <w:tc>
          <w:tcPr>
            <w:tcW w:w="3960" w:type="dxa"/>
          </w:tcPr>
          <w:p w:rsidR="006E17AD" w:rsidRPr="001B0288" w:rsidRDefault="006E17AD" w:rsidP="00274109">
            <w:pPr>
              <w:rPr>
                <w:cs/>
              </w:rPr>
            </w:pPr>
            <w:r>
              <w:rPr>
                <w:b/>
                <w:cs/>
              </w:rPr>
              <w:t>การจัดสภาพแวดล้อมของห้องเรียนให้มีความเหมาะสมและน่าสนใจให้แก่นักศึกษา</w:t>
            </w:r>
          </w:p>
        </w:tc>
        <w:tc>
          <w:tcPr>
            <w:tcW w:w="2340" w:type="dxa"/>
            <w:gridSpan w:val="2"/>
          </w:tcPr>
          <w:p w:rsidR="006E17AD" w:rsidRPr="001B0288" w:rsidRDefault="006E17AD" w:rsidP="00274109">
            <w:pPr>
              <w:rPr>
                <w:cs/>
              </w:rPr>
            </w:pPr>
            <w:r>
              <w:rPr>
                <w:b/>
                <w:cs/>
              </w:rPr>
              <w:t>ปีการศึกษา 2557</w:t>
            </w:r>
          </w:p>
        </w:tc>
        <w:tc>
          <w:tcPr>
            <w:tcW w:w="3780" w:type="dxa"/>
          </w:tcPr>
          <w:p w:rsidR="006E17AD" w:rsidRPr="005112F8" w:rsidRDefault="006E17AD" w:rsidP="00F230E1">
            <w:pPr>
              <w:rPr>
                <w:b/>
                <w:lang w:val="en-AU"/>
              </w:rPr>
            </w:pPr>
            <w:r>
              <w:rPr>
                <w:b/>
                <w:cs/>
                <w:lang w:val="en-AU"/>
              </w:rPr>
              <w:t>อาจารย์สัญญาภรณ์  ทองรวย</w:t>
            </w:r>
          </w:p>
          <w:p w:rsidR="006E17AD" w:rsidRPr="001B0288" w:rsidRDefault="006E17AD" w:rsidP="00274109">
            <w:pPr>
              <w:rPr>
                <w:cs/>
              </w:rPr>
            </w:pPr>
          </w:p>
        </w:tc>
      </w:tr>
      <w:tr w:rsidR="006E17AD" w:rsidRPr="001B0288" w:rsidTr="00196E63">
        <w:trPr>
          <w:cantSplit/>
          <w:trHeight w:val="999"/>
        </w:trPr>
        <w:tc>
          <w:tcPr>
            <w:tcW w:w="10080" w:type="dxa"/>
            <w:gridSpan w:val="4"/>
          </w:tcPr>
          <w:p w:rsidR="006E17AD" w:rsidRPr="001B0288" w:rsidRDefault="006E17AD" w:rsidP="00274109">
            <w:pPr>
              <w:rPr>
                <w:lang w:val="en-AU"/>
              </w:rPr>
            </w:pPr>
            <w:r w:rsidRPr="001B0288">
              <w:rPr>
                <w:cs/>
              </w:rPr>
              <w:t>4</w:t>
            </w:r>
            <w:r w:rsidRPr="001B0288">
              <w:rPr>
                <w:lang w:val="en-AU"/>
              </w:rPr>
              <w:t xml:space="preserve">.  </w:t>
            </w:r>
            <w:r w:rsidRPr="001B0288">
              <w:rPr>
                <w:cs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6E17AD" w:rsidRPr="001B0288" w:rsidRDefault="006E17AD" w:rsidP="00274109">
            <w:pPr>
              <w:rPr>
                <w:lang w:val="en-AU"/>
              </w:rPr>
            </w:pPr>
          </w:p>
          <w:p w:rsidR="006E17AD" w:rsidRPr="001B0288" w:rsidRDefault="006E17AD" w:rsidP="00274109">
            <w:pPr>
              <w:rPr>
                <w:lang w:val="en-AU"/>
              </w:rPr>
            </w:pPr>
          </w:p>
          <w:p w:rsidR="006E17AD" w:rsidRPr="001B0288" w:rsidRDefault="006E17AD" w:rsidP="00274109">
            <w:pPr>
              <w:rPr>
                <w:lang w:val="en-AU"/>
              </w:rPr>
            </w:pPr>
          </w:p>
        </w:tc>
      </w:tr>
    </w:tbl>
    <w:p w:rsidR="006E17AD" w:rsidRPr="00274109" w:rsidRDefault="006E17AD" w:rsidP="00274109">
      <w:pPr>
        <w:rPr>
          <w:lang w:val="en-AU"/>
        </w:rPr>
      </w:pPr>
    </w:p>
    <w:p w:rsidR="006E17AD" w:rsidRPr="00274109" w:rsidRDefault="006E17AD" w:rsidP="00E34C0B">
      <w:pPr>
        <w:jc w:val="center"/>
        <w:rPr>
          <w:lang w:val="en-AU"/>
        </w:rPr>
      </w:pPr>
      <w:r w:rsidRPr="00274109">
        <w:rPr>
          <w:cs/>
        </w:rPr>
        <w:t>ลงชื่อ  นางสาว สัญญาภรณ์  ทองรวย</w:t>
      </w:r>
    </w:p>
    <w:p w:rsidR="006E17AD" w:rsidRPr="00274109" w:rsidRDefault="006E17AD" w:rsidP="00E34C0B">
      <w:pPr>
        <w:jc w:val="center"/>
        <w:rPr>
          <w:lang w:val="en-AU"/>
        </w:rPr>
      </w:pPr>
      <w:r w:rsidRPr="00274109">
        <w:rPr>
          <w:cs/>
        </w:rPr>
        <w:t>อาจารย์ผู้รับผิดชอบรายวิชา</w:t>
      </w:r>
      <w:r w:rsidRPr="00274109">
        <w:t>/</w:t>
      </w:r>
      <w:r w:rsidRPr="00274109">
        <w:rPr>
          <w:cs/>
        </w:rPr>
        <w:t>ผู้รายงาน</w:t>
      </w:r>
    </w:p>
    <w:p w:rsidR="006E17AD" w:rsidRPr="00274109" w:rsidRDefault="006E17AD" w:rsidP="00E34C0B">
      <w:pPr>
        <w:jc w:val="center"/>
        <w:rPr>
          <w:cs/>
        </w:rPr>
      </w:pPr>
      <w:r>
        <w:rPr>
          <w:cs/>
        </w:rPr>
        <w:t xml:space="preserve">วันที่ </w:t>
      </w:r>
      <w:r w:rsidRPr="00274109">
        <w:t>20</w:t>
      </w:r>
      <w:r>
        <w:rPr>
          <w:cs/>
        </w:rPr>
        <w:t xml:space="preserve"> เดือน  มีนาค  พ.ศ. </w:t>
      </w:r>
      <w:r w:rsidRPr="00274109">
        <w:t>255</w:t>
      </w:r>
      <w:r>
        <w:t>6</w:t>
      </w:r>
    </w:p>
    <w:p w:rsidR="006E17AD" w:rsidRPr="00274109" w:rsidRDefault="006E17AD" w:rsidP="00E34C0B">
      <w:pPr>
        <w:jc w:val="center"/>
      </w:pPr>
    </w:p>
    <w:p w:rsidR="006E17AD" w:rsidRDefault="006E17AD"/>
    <w:sectPr w:rsidR="006E17AD" w:rsidSect="00D71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109"/>
    <w:rsid w:val="0003628B"/>
    <w:rsid w:val="0013407F"/>
    <w:rsid w:val="00196E63"/>
    <w:rsid w:val="001B0288"/>
    <w:rsid w:val="0021789C"/>
    <w:rsid w:val="00256300"/>
    <w:rsid w:val="00274109"/>
    <w:rsid w:val="00285E78"/>
    <w:rsid w:val="00352659"/>
    <w:rsid w:val="005112F8"/>
    <w:rsid w:val="005A1B8B"/>
    <w:rsid w:val="00641725"/>
    <w:rsid w:val="006E17AD"/>
    <w:rsid w:val="00811F88"/>
    <w:rsid w:val="00833BD5"/>
    <w:rsid w:val="00866295"/>
    <w:rsid w:val="00886756"/>
    <w:rsid w:val="008A7DA3"/>
    <w:rsid w:val="00AB4F1B"/>
    <w:rsid w:val="00D71778"/>
    <w:rsid w:val="00D720C2"/>
    <w:rsid w:val="00E34C0B"/>
    <w:rsid w:val="00E4325E"/>
    <w:rsid w:val="00E7379D"/>
    <w:rsid w:val="00F2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778"/>
    <w:pPr>
      <w:spacing w:after="200" w:line="276" w:lineRule="auto"/>
    </w:pPr>
  </w:style>
  <w:style w:type="paragraph" w:styleId="Heading7">
    <w:name w:val="heading 7"/>
    <w:basedOn w:val="Normal"/>
    <w:next w:val="Normal"/>
    <w:link w:val="Heading7Char"/>
    <w:uiPriority w:val="99"/>
    <w:qFormat/>
    <w:rsid w:val="00274109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274109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2741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4109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274109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74109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2741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en-AU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4109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27410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74109"/>
    <w:pPr>
      <w:spacing w:after="0" w:line="240" w:lineRule="auto"/>
    </w:pPr>
    <w:rPr>
      <w:rFonts w:ascii="Tahoma" w:eastAsia="Times New Roman" w:hAnsi="Tahoma" w:cs="Angsana New"/>
      <w:sz w:val="16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4109"/>
    <w:rPr>
      <w:rFonts w:ascii="Tahoma" w:hAnsi="Tahoma" w:cs="Angsana New"/>
      <w:sz w:val="18"/>
      <w:szCs w:val="18"/>
      <w:lang w:val="en-AU" w:bidi="th-TH"/>
    </w:rPr>
  </w:style>
  <w:style w:type="paragraph" w:styleId="ListParagraph">
    <w:name w:val="List Paragraph"/>
    <w:basedOn w:val="Normal"/>
    <w:uiPriority w:val="99"/>
    <w:qFormat/>
    <w:rsid w:val="002741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13</Pages>
  <Words>1708</Words>
  <Characters>9737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User</dc:creator>
  <cp:keywords/>
  <dc:description/>
  <cp:lastModifiedBy>Maejo</cp:lastModifiedBy>
  <cp:revision>3</cp:revision>
  <dcterms:created xsi:type="dcterms:W3CDTF">2014-07-16T03:00:00Z</dcterms:created>
  <dcterms:modified xsi:type="dcterms:W3CDTF">2014-07-16T03:06:00Z</dcterms:modified>
</cp:coreProperties>
</file>